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AB969" w14:textId="14E49277" w:rsidR="003950DB" w:rsidRDefault="00FB16F1" w:rsidP="00FB16F1">
      <w:pPr>
        <w:spacing w:after="0"/>
        <w:rPr>
          <w:rFonts w:cstheme="minorHAnsi"/>
          <w:b/>
          <w:sz w:val="28"/>
          <w:szCs w:val="28"/>
          <w:lang w:val="de-DE"/>
        </w:rPr>
      </w:pPr>
      <w:r>
        <w:rPr>
          <w:rFonts w:cstheme="minorHAnsi"/>
          <w:b/>
          <w:sz w:val="28"/>
          <w:szCs w:val="28"/>
          <w:lang w:val="de-DE"/>
        </w:rPr>
        <w:t>Antrag auf Suspendierung – pädagogischer Bericht der Schule</w:t>
      </w:r>
    </w:p>
    <w:p w14:paraId="16C92C3A" w14:textId="77777777" w:rsidR="00FB16F1" w:rsidRDefault="00FB16F1" w:rsidP="00FB16F1">
      <w:pPr>
        <w:spacing w:after="0"/>
        <w:rPr>
          <w:rFonts w:cstheme="minorHAnsi"/>
          <w:b/>
          <w:sz w:val="28"/>
          <w:szCs w:val="28"/>
          <w:lang w:val="de-DE"/>
        </w:rPr>
      </w:pP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838"/>
        <w:gridCol w:w="1134"/>
        <w:gridCol w:w="1418"/>
        <w:gridCol w:w="141"/>
        <w:gridCol w:w="1560"/>
        <w:gridCol w:w="566"/>
        <w:gridCol w:w="1106"/>
        <w:gridCol w:w="1304"/>
      </w:tblGrid>
      <w:tr w:rsidR="00FB16F1" w:rsidRPr="005B1CEF" w14:paraId="58BA32EC" w14:textId="77777777" w:rsidTr="00783821">
        <w:trPr>
          <w:trHeight w:val="454"/>
        </w:trPr>
        <w:tc>
          <w:tcPr>
            <w:tcW w:w="9067" w:type="dxa"/>
            <w:gridSpan w:val="8"/>
            <w:shd w:val="clear" w:color="auto" w:fill="E7E6E6" w:themeFill="background2"/>
            <w:vAlign w:val="center"/>
          </w:tcPr>
          <w:p w14:paraId="27E35ED7" w14:textId="5906F7E3" w:rsidR="00FB16F1" w:rsidRPr="00DB1088" w:rsidRDefault="00FB16F1" w:rsidP="00783821">
            <w:pPr>
              <w:spacing w:line="360" w:lineRule="auto"/>
              <w:rPr>
                <w:rFonts w:cstheme="minorHAnsi"/>
                <w:b/>
                <w:bCs/>
                <w:sz w:val="24"/>
                <w:szCs w:val="24"/>
                <w:lang w:val="de-DE"/>
              </w:rPr>
            </w:pPr>
            <w:r w:rsidRPr="00DB1088">
              <w:rPr>
                <w:rFonts w:cstheme="minorHAnsi"/>
                <w:b/>
                <w:bCs/>
                <w:sz w:val="24"/>
                <w:szCs w:val="24"/>
                <w:lang w:val="de-DE"/>
              </w:rPr>
              <w:t xml:space="preserve">Daten </w:t>
            </w:r>
            <w:r w:rsidR="00DB1088" w:rsidRPr="00DB1088">
              <w:rPr>
                <w:rFonts w:cstheme="minorHAnsi"/>
                <w:b/>
                <w:bCs/>
                <w:sz w:val="24"/>
                <w:szCs w:val="24"/>
                <w:lang w:val="de-DE"/>
              </w:rPr>
              <w:t xml:space="preserve">des </w:t>
            </w:r>
            <w:r w:rsidRPr="00DB1088">
              <w:rPr>
                <w:rFonts w:cstheme="minorHAnsi"/>
                <w:b/>
                <w:bCs/>
                <w:sz w:val="24"/>
                <w:szCs w:val="24"/>
                <w:lang w:val="de-DE"/>
              </w:rPr>
              <w:t>Schulkind</w:t>
            </w:r>
            <w:r w:rsidR="00DB1088" w:rsidRPr="00DB1088">
              <w:rPr>
                <w:rFonts w:cstheme="minorHAnsi"/>
                <w:b/>
                <w:bCs/>
                <w:sz w:val="24"/>
                <w:szCs w:val="24"/>
                <w:lang w:val="de-DE"/>
              </w:rPr>
              <w:t>es</w:t>
            </w:r>
          </w:p>
        </w:tc>
      </w:tr>
      <w:tr w:rsidR="00FB16F1" w:rsidRPr="005B1CEF" w14:paraId="250265E5" w14:textId="77777777" w:rsidTr="0078382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7A40793F" w14:textId="7B609D7F" w:rsidR="00FB16F1" w:rsidRPr="005B1CEF" w:rsidRDefault="00FB16F1" w:rsidP="0078382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 xml:space="preserve">Vor- und Zuname </w:t>
            </w:r>
          </w:p>
        </w:tc>
        <w:tc>
          <w:tcPr>
            <w:tcW w:w="7229" w:type="dxa"/>
            <w:gridSpan w:val="7"/>
            <w:vAlign w:val="center"/>
          </w:tcPr>
          <w:p w14:paraId="16786D36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7BFA82B6" w14:textId="77777777" w:rsidTr="0078382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0705D92A" w14:textId="0D3BA2D8" w:rsidR="00FB16F1" w:rsidRDefault="00FB16F1" w:rsidP="0078382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 xml:space="preserve">Geburtsdatum </w:t>
            </w:r>
          </w:p>
        </w:tc>
        <w:sdt>
          <w:sdtPr>
            <w:rPr>
              <w:rFonts w:cstheme="minorHAnsi"/>
            </w:rPr>
            <w:id w:val="-1398821741"/>
            <w:placeholder>
              <w:docPart w:val="DefaultPlaceholder_-1854013437"/>
            </w:placeholder>
            <w:date>
              <w:dateFormat w:val="dd.MM.yyyy"/>
              <w:lid w:val="de-AT"/>
              <w:storeMappedDataAs w:val="dateTime"/>
              <w:calendar w:val="gregorian"/>
            </w:date>
          </w:sdtPr>
          <w:sdtEndPr/>
          <w:sdtContent>
            <w:tc>
              <w:tcPr>
                <w:tcW w:w="7229" w:type="dxa"/>
                <w:gridSpan w:val="7"/>
                <w:vAlign w:val="center"/>
              </w:tcPr>
              <w:p w14:paraId="0668C281" w14:textId="33ACB848" w:rsidR="00FB16F1" w:rsidRPr="005B1CEF" w:rsidRDefault="00602EB9" w:rsidP="00783821">
                <w:pPr>
                  <w:spacing w:line="360" w:lineRule="auto"/>
                  <w:rPr>
                    <w:rFonts w:cstheme="minorHAnsi"/>
                  </w:rPr>
                </w:pPr>
                <w:r>
                  <w:rPr>
                    <w:rFonts w:cstheme="minorHAnsi"/>
                  </w:rPr>
                  <w:t>Geburtsdatum</w:t>
                </w:r>
              </w:p>
            </w:tc>
          </w:sdtContent>
        </w:sdt>
      </w:tr>
      <w:tr w:rsidR="00FB16F1" w:rsidRPr="005B1CEF" w14:paraId="58218A1F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61310138" w14:textId="5F295A9B" w:rsidR="00FB16F1" w:rsidRDefault="00FB16F1" w:rsidP="0078382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Geschlecht</w:t>
            </w:r>
          </w:p>
        </w:tc>
        <w:tc>
          <w:tcPr>
            <w:tcW w:w="2552" w:type="dxa"/>
            <w:gridSpan w:val="2"/>
            <w:vAlign w:val="center"/>
          </w:tcPr>
          <w:p w14:paraId="07BB5168" w14:textId="5FFABEDE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w </w:t>
            </w:r>
            <w:sdt>
              <w:sdtPr>
                <w:rPr>
                  <w:rFonts w:cstheme="minorHAnsi"/>
                </w:rPr>
                <w:id w:val="-2063781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  <w:tc>
          <w:tcPr>
            <w:tcW w:w="2267" w:type="dxa"/>
            <w:gridSpan w:val="3"/>
            <w:vAlign w:val="center"/>
          </w:tcPr>
          <w:p w14:paraId="382EB4D6" w14:textId="77953492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m </w:t>
            </w:r>
            <w:sdt>
              <w:sdtPr>
                <w:rPr>
                  <w:rFonts w:cstheme="minorHAnsi"/>
                </w:rPr>
                <w:id w:val="-1517232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  <w:tc>
          <w:tcPr>
            <w:tcW w:w="2410" w:type="dxa"/>
            <w:gridSpan w:val="2"/>
            <w:vAlign w:val="center"/>
          </w:tcPr>
          <w:p w14:paraId="3008AEAA" w14:textId="24FC421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d </w:t>
            </w:r>
            <w:sdt>
              <w:sdtPr>
                <w:rPr>
                  <w:rFonts w:cstheme="minorHAnsi"/>
                </w:rPr>
                <w:id w:val="-1902280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</w:tr>
      <w:tr w:rsidR="00FB16F1" w:rsidRPr="005B1CEF" w14:paraId="64CC524B" w14:textId="77777777" w:rsidTr="00783821">
        <w:trPr>
          <w:trHeight w:val="454"/>
        </w:trPr>
        <w:tc>
          <w:tcPr>
            <w:tcW w:w="1838" w:type="dxa"/>
            <w:vMerge w:val="restart"/>
            <w:shd w:val="clear" w:color="auto" w:fill="E7E6E6" w:themeFill="background2"/>
            <w:vAlign w:val="center"/>
          </w:tcPr>
          <w:p w14:paraId="680BBB49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Wohnanschrift</w:t>
            </w:r>
          </w:p>
        </w:tc>
        <w:tc>
          <w:tcPr>
            <w:tcW w:w="1134" w:type="dxa"/>
            <w:vAlign w:val="center"/>
          </w:tcPr>
          <w:p w14:paraId="251CC918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559" w:type="dxa"/>
            <w:gridSpan w:val="2"/>
            <w:vAlign w:val="center"/>
          </w:tcPr>
          <w:p w14:paraId="5C5B74EF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3232" w:type="dxa"/>
            <w:gridSpan w:val="3"/>
            <w:vAlign w:val="center"/>
          </w:tcPr>
          <w:p w14:paraId="3BA1DF26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304" w:type="dxa"/>
            <w:vAlign w:val="center"/>
          </w:tcPr>
          <w:p w14:paraId="4BFA84FA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541CA8DC" w14:textId="77777777" w:rsidTr="00783821">
        <w:trPr>
          <w:trHeight w:val="284"/>
        </w:trPr>
        <w:tc>
          <w:tcPr>
            <w:tcW w:w="1838" w:type="dxa"/>
            <w:vMerge/>
            <w:shd w:val="clear" w:color="auto" w:fill="E7E6E6" w:themeFill="background2"/>
            <w:vAlign w:val="center"/>
          </w:tcPr>
          <w:p w14:paraId="0D7E0188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1134" w:type="dxa"/>
            <w:vAlign w:val="center"/>
          </w:tcPr>
          <w:p w14:paraId="360D82AB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PLZ</w:t>
            </w:r>
          </w:p>
        </w:tc>
        <w:tc>
          <w:tcPr>
            <w:tcW w:w="1559" w:type="dxa"/>
            <w:gridSpan w:val="2"/>
            <w:vAlign w:val="center"/>
          </w:tcPr>
          <w:p w14:paraId="3F5A9FCE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Ort</w:t>
            </w:r>
          </w:p>
        </w:tc>
        <w:tc>
          <w:tcPr>
            <w:tcW w:w="3232" w:type="dxa"/>
            <w:gridSpan w:val="3"/>
            <w:vAlign w:val="center"/>
          </w:tcPr>
          <w:p w14:paraId="12B178D5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Straße</w:t>
            </w:r>
          </w:p>
        </w:tc>
        <w:tc>
          <w:tcPr>
            <w:tcW w:w="1304" w:type="dxa"/>
            <w:vAlign w:val="center"/>
          </w:tcPr>
          <w:p w14:paraId="3D75326F" w14:textId="7F0C3272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proofErr w:type="spellStart"/>
            <w:r w:rsidRPr="005B1CEF">
              <w:rPr>
                <w:rFonts w:cstheme="minorHAnsi"/>
              </w:rPr>
              <w:t>Nr</w:t>
            </w:r>
            <w:proofErr w:type="spellEnd"/>
            <w:r>
              <w:rPr>
                <w:rFonts w:cstheme="minorHAnsi"/>
              </w:rPr>
              <w:t>/Top</w:t>
            </w:r>
          </w:p>
        </w:tc>
      </w:tr>
      <w:tr w:rsidR="00FB16F1" w:rsidRPr="005B1CEF" w14:paraId="29469F90" w14:textId="77777777" w:rsidTr="0078382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38397448" w14:textId="07D1750B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Klasse</w:t>
            </w:r>
          </w:p>
        </w:tc>
        <w:tc>
          <w:tcPr>
            <w:tcW w:w="2693" w:type="dxa"/>
            <w:gridSpan w:val="3"/>
            <w:vAlign w:val="center"/>
          </w:tcPr>
          <w:p w14:paraId="0F2EB1D2" w14:textId="379133CE" w:rsidR="00FB16F1" w:rsidRPr="005B1CEF" w:rsidRDefault="00602EB9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0D687998" w14:textId="2F3B3BDB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Schulstufe</w:t>
            </w:r>
          </w:p>
        </w:tc>
        <w:tc>
          <w:tcPr>
            <w:tcW w:w="2976" w:type="dxa"/>
            <w:gridSpan w:val="3"/>
            <w:vAlign w:val="center"/>
          </w:tcPr>
          <w:p w14:paraId="7C0D6773" w14:textId="70862176" w:rsidR="00FB16F1" w:rsidRPr="005B1CEF" w:rsidRDefault="00602EB9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356AF966" w14:textId="77777777" w:rsidTr="0078382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08C63EF8" w14:textId="63F4D23E" w:rsidR="00FB16F1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Schulbesuchsjahr</w:t>
            </w:r>
          </w:p>
        </w:tc>
        <w:tc>
          <w:tcPr>
            <w:tcW w:w="2693" w:type="dxa"/>
            <w:gridSpan w:val="3"/>
            <w:vAlign w:val="center"/>
          </w:tcPr>
          <w:p w14:paraId="386A6212" w14:textId="00EA8B27" w:rsidR="00FB16F1" w:rsidRPr="005B1CEF" w:rsidRDefault="00602EB9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64412C4C" w14:textId="6938FDFB" w:rsidR="00FB16F1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Lehrplan</w:t>
            </w:r>
          </w:p>
        </w:tc>
        <w:tc>
          <w:tcPr>
            <w:tcW w:w="2976" w:type="dxa"/>
            <w:gridSpan w:val="3"/>
            <w:vAlign w:val="center"/>
          </w:tcPr>
          <w:p w14:paraId="334D3EB2" w14:textId="64BEA5C6" w:rsidR="00602EB9" w:rsidRPr="005B1CEF" w:rsidRDefault="00602EB9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0294FCE6" w14:textId="77777777" w:rsidTr="00DB1088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0E828FD3" w14:textId="264D276D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Schullaufbahn </w:t>
            </w:r>
          </w:p>
        </w:tc>
        <w:tc>
          <w:tcPr>
            <w:tcW w:w="2552" w:type="dxa"/>
            <w:gridSpan w:val="2"/>
            <w:shd w:val="clear" w:color="auto" w:fill="E7E6E6" w:themeFill="background2"/>
            <w:vAlign w:val="center"/>
          </w:tcPr>
          <w:p w14:paraId="162E953A" w14:textId="77777777" w:rsidR="00602EB9" w:rsidRPr="00602EB9" w:rsidRDefault="00602EB9" w:rsidP="00783821">
            <w:pPr>
              <w:spacing w:line="360" w:lineRule="auto"/>
              <w:rPr>
                <w:rFonts w:cstheme="minorHAnsi"/>
              </w:rPr>
            </w:pPr>
            <w:r w:rsidRPr="00602EB9">
              <w:rPr>
                <w:rFonts w:cstheme="minorHAnsi"/>
              </w:rPr>
              <w:t>Schuljahr</w:t>
            </w:r>
          </w:p>
        </w:tc>
        <w:tc>
          <w:tcPr>
            <w:tcW w:w="2267" w:type="dxa"/>
            <w:gridSpan w:val="3"/>
            <w:shd w:val="clear" w:color="auto" w:fill="E7E6E6" w:themeFill="background2"/>
            <w:vAlign w:val="center"/>
          </w:tcPr>
          <w:p w14:paraId="141F815A" w14:textId="449ACA45" w:rsidR="00602EB9" w:rsidRPr="00602EB9" w:rsidRDefault="00602EB9" w:rsidP="00783821">
            <w:pPr>
              <w:spacing w:line="360" w:lineRule="auto"/>
              <w:rPr>
                <w:rFonts w:cstheme="minorHAnsi"/>
              </w:rPr>
            </w:pPr>
            <w:r w:rsidRPr="00602EB9">
              <w:rPr>
                <w:rFonts w:cstheme="minorHAnsi"/>
              </w:rPr>
              <w:t>Klasse</w:t>
            </w:r>
          </w:p>
        </w:tc>
        <w:tc>
          <w:tcPr>
            <w:tcW w:w="2410" w:type="dxa"/>
            <w:gridSpan w:val="2"/>
            <w:shd w:val="clear" w:color="auto" w:fill="E7E6E6" w:themeFill="background2"/>
            <w:vAlign w:val="center"/>
          </w:tcPr>
          <w:p w14:paraId="2FCA6517" w14:textId="78EA2574" w:rsidR="00602EB9" w:rsidRPr="00602EB9" w:rsidRDefault="00602EB9" w:rsidP="00783821">
            <w:pPr>
              <w:spacing w:line="360" w:lineRule="auto"/>
              <w:rPr>
                <w:rFonts w:cstheme="minorHAnsi"/>
              </w:rPr>
            </w:pPr>
            <w:r w:rsidRPr="00602EB9">
              <w:rPr>
                <w:rFonts w:cstheme="minorHAnsi"/>
              </w:rPr>
              <w:t>Schule/Schulart</w:t>
            </w:r>
          </w:p>
        </w:tc>
      </w:tr>
      <w:tr w:rsidR="00602EB9" w:rsidRPr="005B1CEF" w14:paraId="1B6A8D29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5CCEA4A1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7E8E9DE9" w14:textId="351AE2B8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</w:tc>
        <w:tc>
          <w:tcPr>
            <w:tcW w:w="2267" w:type="dxa"/>
            <w:gridSpan w:val="3"/>
            <w:vAlign w:val="center"/>
          </w:tcPr>
          <w:p w14:paraId="404CE34A" w14:textId="20875E66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60B85A3C" w14:textId="6B20152E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5777DB9C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36A15D83" w14:textId="5EC8844E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678D306C" w14:textId="205B2A31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2.</w:t>
            </w:r>
          </w:p>
        </w:tc>
        <w:tc>
          <w:tcPr>
            <w:tcW w:w="2267" w:type="dxa"/>
            <w:gridSpan w:val="3"/>
            <w:vAlign w:val="center"/>
          </w:tcPr>
          <w:p w14:paraId="2E87842A" w14:textId="043D3DA9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1FE60C70" w14:textId="48D968D7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2F11D8D1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72F9F195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79B5CB73" w14:textId="76F08A74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3.</w:t>
            </w:r>
          </w:p>
        </w:tc>
        <w:tc>
          <w:tcPr>
            <w:tcW w:w="2267" w:type="dxa"/>
            <w:gridSpan w:val="3"/>
            <w:vAlign w:val="center"/>
          </w:tcPr>
          <w:p w14:paraId="4E4AF163" w14:textId="3C731E43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2C1B517C" w14:textId="5797E5EF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6E32BB06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0D4882FF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31D62B15" w14:textId="29DDBDD6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4.</w:t>
            </w:r>
          </w:p>
        </w:tc>
        <w:tc>
          <w:tcPr>
            <w:tcW w:w="2267" w:type="dxa"/>
            <w:gridSpan w:val="3"/>
            <w:vAlign w:val="center"/>
          </w:tcPr>
          <w:p w14:paraId="003F922F" w14:textId="275CCE14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21D7C87A" w14:textId="795CD5E4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161BCB79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239B2926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12866C73" w14:textId="5D52C6FF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5.</w:t>
            </w:r>
          </w:p>
        </w:tc>
        <w:tc>
          <w:tcPr>
            <w:tcW w:w="2267" w:type="dxa"/>
            <w:gridSpan w:val="3"/>
            <w:vAlign w:val="center"/>
          </w:tcPr>
          <w:p w14:paraId="49FB42DB" w14:textId="2E5A91A9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4740A58C" w14:textId="79868462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3BEA401E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5470A52B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007D406F" w14:textId="3D2E794D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6.</w:t>
            </w:r>
          </w:p>
        </w:tc>
        <w:tc>
          <w:tcPr>
            <w:tcW w:w="2267" w:type="dxa"/>
            <w:gridSpan w:val="3"/>
            <w:vAlign w:val="center"/>
          </w:tcPr>
          <w:p w14:paraId="601DA5AF" w14:textId="6392C34E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6C6A0FBA" w14:textId="3891ADD8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53E455DA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209E601B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76D9B922" w14:textId="17888284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7.</w:t>
            </w:r>
          </w:p>
        </w:tc>
        <w:tc>
          <w:tcPr>
            <w:tcW w:w="2267" w:type="dxa"/>
            <w:gridSpan w:val="3"/>
            <w:vAlign w:val="center"/>
          </w:tcPr>
          <w:p w14:paraId="19A03894" w14:textId="105B690C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32A7368C" w14:textId="47C71641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2C3F7562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398C977A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619BF73D" w14:textId="6BFECA5A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8.</w:t>
            </w:r>
          </w:p>
        </w:tc>
        <w:tc>
          <w:tcPr>
            <w:tcW w:w="2267" w:type="dxa"/>
            <w:gridSpan w:val="3"/>
            <w:vAlign w:val="center"/>
          </w:tcPr>
          <w:p w14:paraId="3768C9C9" w14:textId="1DD99F71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4A11E9B4" w14:textId="3BAD8CD6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1C1E327C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0409F452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0CEE8FBC" w14:textId="498463BE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9. </w:t>
            </w:r>
          </w:p>
        </w:tc>
        <w:tc>
          <w:tcPr>
            <w:tcW w:w="2267" w:type="dxa"/>
            <w:gridSpan w:val="3"/>
            <w:vAlign w:val="center"/>
          </w:tcPr>
          <w:p w14:paraId="370CDDA3" w14:textId="40C680BA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039F94DA" w14:textId="0C00C3B0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174CB98D" w14:textId="77777777" w:rsidTr="00602EB9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6EE663C6" w14:textId="77777777" w:rsidR="00602EB9" w:rsidRDefault="00602EB9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552" w:type="dxa"/>
            <w:gridSpan w:val="2"/>
            <w:vAlign w:val="center"/>
          </w:tcPr>
          <w:p w14:paraId="178E84F0" w14:textId="62928235" w:rsidR="00602EB9" w:rsidRDefault="00602EB9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10.</w:t>
            </w:r>
          </w:p>
        </w:tc>
        <w:tc>
          <w:tcPr>
            <w:tcW w:w="2267" w:type="dxa"/>
            <w:gridSpan w:val="3"/>
            <w:vAlign w:val="center"/>
          </w:tcPr>
          <w:p w14:paraId="518EB524" w14:textId="1A452EC6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gridSpan w:val="2"/>
            <w:vAlign w:val="center"/>
          </w:tcPr>
          <w:p w14:paraId="6AC80AA1" w14:textId="145FF787" w:rsidR="00602EB9" w:rsidRDefault="00EC2BD0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</w:tbl>
    <w:p w14:paraId="5AE9DB25" w14:textId="77777777" w:rsidR="00FB16F1" w:rsidRDefault="00FB16F1" w:rsidP="00FB16F1">
      <w:pPr>
        <w:spacing w:after="0"/>
        <w:rPr>
          <w:rFonts w:cstheme="minorHAnsi"/>
          <w:b/>
          <w:sz w:val="28"/>
          <w:szCs w:val="28"/>
          <w:lang w:val="de-DE"/>
        </w:rPr>
      </w:pP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838"/>
        <w:gridCol w:w="1134"/>
        <w:gridCol w:w="1559"/>
        <w:gridCol w:w="1560"/>
        <w:gridCol w:w="1672"/>
        <w:gridCol w:w="1304"/>
      </w:tblGrid>
      <w:tr w:rsidR="00FB16F1" w:rsidRPr="005B1CEF" w14:paraId="2C18883E" w14:textId="77777777" w:rsidTr="00783821">
        <w:trPr>
          <w:trHeight w:val="454"/>
        </w:trPr>
        <w:tc>
          <w:tcPr>
            <w:tcW w:w="9067" w:type="dxa"/>
            <w:gridSpan w:val="6"/>
            <w:shd w:val="clear" w:color="auto" w:fill="E7E6E6" w:themeFill="background2"/>
            <w:vAlign w:val="center"/>
          </w:tcPr>
          <w:p w14:paraId="214696EB" w14:textId="536642A0" w:rsidR="00FB16F1" w:rsidRPr="00DB1088" w:rsidRDefault="00FB16F1" w:rsidP="00783821">
            <w:pPr>
              <w:spacing w:line="360" w:lineRule="auto"/>
              <w:rPr>
                <w:rFonts w:cstheme="minorHAnsi"/>
                <w:b/>
                <w:bCs/>
                <w:sz w:val="24"/>
                <w:szCs w:val="24"/>
                <w:lang w:val="de-DE"/>
              </w:rPr>
            </w:pPr>
            <w:r w:rsidRPr="00DB1088">
              <w:rPr>
                <w:rFonts w:cstheme="minorHAnsi"/>
                <w:b/>
                <w:bCs/>
                <w:sz w:val="24"/>
                <w:szCs w:val="24"/>
                <w:lang w:val="de-DE"/>
              </w:rPr>
              <w:t xml:space="preserve">Daten des/der Erziehungsberechtigten </w:t>
            </w:r>
          </w:p>
        </w:tc>
      </w:tr>
      <w:tr w:rsidR="00FB16F1" w:rsidRPr="005B1CEF" w14:paraId="415314CC" w14:textId="77777777" w:rsidTr="0078382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442F8851" w14:textId="1BAEF055" w:rsidR="00FB16F1" w:rsidRPr="005B1CEF" w:rsidRDefault="00FB16F1" w:rsidP="0078382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Vor- und Zuname</w:t>
            </w:r>
          </w:p>
        </w:tc>
        <w:tc>
          <w:tcPr>
            <w:tcW w:w="7229" w:type="dxa"/>
            <w:gridSpan w:val="5"/>
            <w:vAlign w:val="center"/>
          </w:tcPr>
          <w:p w14:paraId="6E8D6470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10C9B6A1" w14:textId="77777777" w:rsidTr="00783821">
        <w:trPr>
          <w:trHeight w:val="454"/>
        </w:trPr>
        <w:tc>
          <w:tcPr>
            <w:tcW w:w="1838" w:type="dxa"/>
            <w:vMerge w:val="restart"/>
            <w:shd w:val="clear" w:color="auto" w:fill="E7E6E6" w:themeFill="background2"/>
            <w:vAlign w:val="center"/>
          </w:tcPr>
          <w:p w14:paraId="2B51B68B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Wohnanschrift</w:t>
            </w:r>
          </w:p>
        </w:tc>
        <w:tc>
          <w:tcPr>
            <w:tcW w:w="1134" w:type="dxa"/>
            <w:vAlign w:val="center"/>
          </w:tcPr>
          <w:p w14:paraId="78D4C391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5F800C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3232" w:type="dxa"/>
            <w:gridSpan w:val="2"/>
            <w:vAlign w:val="center"/>
          </w:tcPr>
          <w:p w14:paraId="0BC01545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304" w:type="dxa"/>
            <w:vAlign w:val="center"/>
          </w:tcPr>
          <w:p w14:paraId="62FCA16D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64D5F430" w14:textId="77777777" w:rsidTr="00783821">
        <w:trPr>
          <w:trHeight w:val="284"/>
        </w:trPr>
        <w:tc>
          <w:tcPr>
            <w:tcW w:w="1838" w:type="dxa"/>
            <w:vMerge/>
            <w:shd w:val="clear" w:color="auto" w:fill="E7E6E6" w:themeFill="background2"/>
            <w:vAlign w:val="center"/>
          </w:tcPr>
          <w:p w14:paraId="257004C6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1134" w:type="dxa"/>
            <w:vAlign w:val="center"/>
          </w:tcPr>
          <w:p w14:paraId="5573E1F1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PLZ</w:t>
            </w:r>
          </w:p>
        </w:tc>
        <w:tc>
          <w:tcPr>
            <w:tcW w:w="1559" w:type="dxa"/>
            <w:vAlign w:val="center"/>
          </w:tcPr>
          <w:p w14:paraId="59AFB55D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Ort</w:t>
            </w:r>
          </w:p>
        </w:tc>
        <w:tc>
          <w:tcPr>
            <w:tcW w:w="3232" w:type="dxa"/>
            <w:gridSpan w:val="2"/>
            <w:vAlign w:val="center"/>
          </w:tcPr>
          <w:p w14:paraId="44CD9052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Straße</w:t>
            </w:r>
          </w:p>
        </w:tc>
        <w:tc>
          <w:tcPr>
            <w:tcW w:w="1304" w:type="dxa"/>
            <w:vAlign w:val="center"/>
          </w:tcPr>
          <w:p w14:paraId="1D2663F8" w14:textId="6BB92690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proofErr w:type="spellStart"/>
            <w:r w:rsidRPr="005B1CEF">
              <w:rPr>
                <w:rFonts w:cstheme="minorHAnsi"/>
              </w:rPr>
              <w:t>Nr</w:t>
            </w:r>
            <w:proofErr w:type="spellEnd"/>
            <w:r w:rsidR="00DB1088">
              <w:rPr>
                <w:rFonts w:cstheme="minorHAnsi"/>
              </w:rPr>
              <w:t>/Top</w:t>
            </w:r>
          </w:p>
        </w:tc>
      </w:tr>
      <w:tr w:rsidR="00FB16F1" w:rsidRPr="005B1CEF" w14:paraId="1381AC95" w14:textId="77777777" w:rsidTr="00FB16F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7F05C022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Mobil/Telefon</w:t>
            </w:r>
          </w:p>
        </w:tc>
        <w:tc>
          <w:tcPr>
            <w:tcW w:w="2693" w:type="dxa"/>
            <w:gridSpan w:val="2"/>
            <w:vAlign w:val="center"/>
          </w:tcPr>
          <w:p w14:paraId="1AA8CB5E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588EA818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E-Mail</w:t>
            </w:r>
          </w:p>
        </w:tc>
        <w:tc>
          <w:tcPr>
            <w:tcW w:w="2976" w:type="dxa"/>
            <w:gridSpan w:val="2"/>
            <w:vAlign w:val="center"/>
          </w:tcPr>
          <w:p w14:paraId="73D37D7A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50C0A444" w14:textId="77777777" w:rsidTr="008940A6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74FB3485" w14:textId="77777777" w:rsidR="00FB16F1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Informiert am: </w:t>
            </w:r>
          </w:p>
          <w:sdt>
            <w:sdtPr>
              <w:rPr>
                <w:rFonts w:cstheme="minorHAnsi"/>
              </w:rPr>
              <w:alias w:val="Datum"/>
              <w:tag w:val="Datum"/>
              <w:id w:val="1065912738"/>
              <w:placeholder>
                <w:docPart w:val="3CE6202EC6E649788FE4FBC0AC6FA6CF"/>
              </w:placeholder>
              <w:date>
                <w:dateFormat w:val="dd.MM.yyyy"/>
                <w:lid w:val="de-AT"/>
                <w:storeMappedDataAs w:val="dateTime"/>
                <w:calendar w:val="gregorian"/>
              </w:date>
            </w:sdtPr>
            <w:sdtEndPr/>
            <w:sdtContent>
              <w:p w14:paraId="138288FF" w14:textId="7C016F3E" w:rsidR="00FB16F1" w:rsidRPr="005B1CEF" w:rsidRDefault="00602EB9" w:rsidP="00783821">
                <w:pPr>
                  <w:spacing w:line="360" w:lineRule="auto"/>
                  <w:rPr>
                    <w:rFonts w:cstheme="minorHAnsi"/>
                  </w:rPr>
                </w:pPr>
                <w:r>
                  <w:rPr>
                    <w:rFonts w:cstheme="minorHAnsi"/>
                  </w:rPr>
                  <w:t>Datum</w:t>
                </w:r>
              </w:p>
            </w:sdtContent>
          </w:sdt>
        </w:tc>
        <w:tc>
          <w:tcPr>
            <w:tcW w:w="2693" w:type="dxa"/>
            <w:gridSpan w:val="2"/>
            <w:vAlign w:val="center"/>
          </w:tcPr>
          <w:p w14:paraId="346A461D" w14:textId="76E073DF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persönlich </w:t>
            </w:r>
            <w:sdt>
              <w:sdtPr>
                <w:rPr>
                  <w:rFonts w:cstheme="minorHAnsi"/>
                </w:rPr>
                <w:id w:val="-761444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  <w:tc>
          <w:tcPr>
            <w:tcW w:w="4536" w:type="dxa"/>
            <w:gridSpan w:val="3"/>
            <w:vAlign w:val="center"/>
          </w:tcPr>
          <w:p w14:paraId="6C1084B9" w14:textId="70A31574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telefonisch </w:t>
            </w:r>
            <w:sdt>
              <w:sdtPr>
                <w:rPr>
                  <w:rFonts w:cstheme="minorHAnsi"/>
                </w:rPr>
                <w:id w:val="-705563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</w:tr>
    </w:tbl>
    <w:p w14:paraId="1D6A9E30" w14:textId="77777777" w:rsidR="00FB16F1" w:rsidRDefault="00FB16F1" w:rsidP="00FB16F1">
      <w:pPr>
        <w:spacing w:after="0"/>
        <w:rPr>
          <w:rFonts w:cstheme="minorHAnsi"/>
          <w:b/>
          <w:sz w:val="28"/>
          <w:szCs w:val="28"/>
          <w:lang w:val="de-DE"/>
        </w:rPr>
      </w:pPr>
    </w:p>
    <w:p w14:paraId="1A71F895" w14:textId="77777777" w:rsidR="00FB16F1" w:rsidRDefault="00FB16F1" w:rsidP="00FB16F1">
      <w:pPr>
        <w:spacing w:after="0"/>
        <w:rPr>
          <w:rFonts w:cstheme="minorHAnsi"/>
          <w:b/>
          <w:sz w:val="24"/>
          <w:szCs w:val="24"/>
          <w:lang w:val="de-DE"/>
        </w:rPr>
      </w:pPr>
    </w:p>
    <w:p w14:paraId="6D4D6AB3" w14:textId="77777777" w:rsidR="00DB1088" w:rsidRDefault="00DB1088" w:rsidP="00FB16F1">
      <w:pPr>
        <w:spacing w:after="0"/>
        <w:rPr>
          <w:rFonts w:cstheme="minorHAnsi"/>
          <w:b/>
          <w:sz w:val="24"/>
          <w:szCs w:val="24"/>
          <w:lang w:val="de-DE"/>
        </w:rPr>
      </w:pP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838"/>
        <w:gridCol w:w="2013"/>
        <w:gridCol w:w="1673"/>
        <w:gridCol w:w="2239"/>
        <w:gridCol w:w="1304"/>
      </w:tblGrid>
      <w:tr w:rsidR="00DB1088" w:rsidRPr="005B1CEF" w14:paraId="05D2A321" w14:textId="77777777" w:rsidTr="00701FF0">
        <w:trPr>
          <w:trHeight w:val="454"/>
        </w:trPr>
        <w:tc>
          <w:tcPr>
            <w:tcW w:w="9067" w:type="dxa"/>
            <w:gridSpan w:val="5"/>
            <w:shd w:val="clear" w:color="auto" w:fill="E7E6E6" w:themeFill="background2"/>
            <w:vAlign w:val="center"/>
          </w:tcPr>
          <w:p w14:paraId="7B123D9D" w14:textId="43FE52BE" w:rsidR="00DB1088" w:rsidRPr="00DB1088" w:rsidRDefault="00DB1088" w:rsidP="00783821">
            <w:pPr>
              <w:spacing w:line="360" w:lineRule="auto"/>
              <w:rPr>
                <w:rFonts w:cstheme="minorHAnsi"/>
                <w:b/>
                <w:bCs/>
              </w:rPr>
            </w:pPr>
            <w:r w:rsidRPr="00DB1088">
              <w:rPr>
                <w:rFonts w:cstheme="minorHAnsi"/>
                <w:b/>
                <w:bCs/>
              </w:rPr>
              <w:lastRenderedPageBreak/>
              <w:t>Daten der Schule</w:t>
            </w:r>
          </w:p>
        </w:tc>
      </w:tr>
      <w:tr w:rsidR="00FB16F1" w:rsidRPr="005B1CEF" w14:paraId="6B4F3114" w14:textId="77777777" w:rsidTr="00783821">
        <w:trPr>
          <w:trHeight w:val="45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48016412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Schule</w:t>
            </w:r>
          </w:p>
        </w:tc>
        <w:tc>
          <w:tcPr>
            <w:tcW w:w="7229" w:type="dxa"/>
            <w:gridSpan w:val="4"/>
            <w:vAlign w:val="center"/>
          </w:tcPr>
          <w:p w14:paraId="7868E612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315D37B4" w14:textId="77777777" w:rsidTr="00783821">
        <w:trPr>
          <w:trHeight w:val="454"/>
        </w:trPr>
        <w:tc>
          <w:tcPr>
            <w:tcW w:w="1838" w:type="dxa"/>
            <w:vMerge w:val="restart"/>
            <w:shd w:val="clear" w:color="auto" w:fill="E7E6E6" w:themeFill="background2"/>
            <w:vAlign w:val="center"/>
          </w:tcPr>
          <w:p w14:paraId="581AC5E0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Adresse</w:t>
            </w:r>
          </w:p>
        </w:tc>
        <w:tc>
          <w:tcPr>
            <w:tcW w:w="2013" w:type="dxa"/>
            <w:vAlign w:val="center"/>
          </w:tcPr>
          <w:p w14:paraId="1625F4B9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673" w:type="dxa"/>
            <w:vAlign w:val="center"/>
          </w:tcPr>
          <w:p w14:paraId="492A2896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2239" w:type="dxa"/>
            <w:vAlign w:val="center"/>
          </w:tcPr>
          <w:p w14:paraId="7163D1FD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  <w:tc>
          <w:tcPr>
            <w:tcW w:w="1304" w:type="dxa"/>
            <w:vAlign w:val="center"/>
          </w:tcPr>
          <w:p w14:paraId="1D7BCC66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FB16F1" w:rsidRPr="005B1CEF" w14:paraId="423C0DA7" w14:textId="77777777" w:rsidTr="00783821">
        <w:trPr>
          <w:trHeight w:val="284"/>
        </w:trPr>
        <w:tc>
          <w:tcPr>
            <w:tcW w:w="1838" w:type="dxa"/>
            <w:vMerge/>
            <w:shd w:val="clear" w:color="auto" w:fill="E7E6E6" w:themeFill="background2"/>
            <w:vAlign w:val="center"/>
          </w:tcPr>
          <w:p w14:paraId="602EB547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</w:p>
        </w:tc>
        <w:tc>
          <w:tcPr>
            <w:tcW w:w="2013" w:type="dxa"/>
            <w:vAlign w:val="center"/>
          </w:tcPr>
          <w:p w14:paraId="7AED4A2B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PLZ</w:t>
            </w:r>
          </w:p>
        </w:tc>
        <w:tc>
          <w:tcPr>
            <w:tcW w:w="1673" w:type="dxa"/>
            <w:vAlign w:val="center"/>
          </w:tcPr>
          <w:p w14:paraId="7C434A9B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Ort</w:t>
            </w:r>
          </w:p>
        </w:tc>
        <w:tc>
          <w:tcPr>
            <w:tcW w:w="2239" w:type="dxa"/>
            <w:vAlign w:val="center"/>
          </w:tcPr>
          <w:p w14:paraId="3C92073B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t>Straße</w:t>
            </w:r>
          </w:p>
        </w:tc>
        <w:tc>
          <w:tcPr>
            <w:tcW w:w="1304" w:type="dxa"/>
            <w:vAlign w:val="center"/>
          </w:tcPr>
          <w:p w14:paraId="492C4411" w14:textId="77777777" w:rsidR="00FB16F1" w:rsidRPr="005B1CEF" w:rsidRDefault="00FB16F1" w:rsidP="00783821">
            <w:pPr>
              <w:spacing w:line="360" w:lineRule="auto"/>
              <w:rPr>
                <w:rFonts w:cstheme="minorHAnsi"/>
              </w:rPr>
            </w:pPr>
            <w:proofErr w:type="spellStart"/>
            <w:r w:rsidRPr="005B1CEF">
              <w:rPr>
                <w:rFonts w:cstheme="minorHAnsi"/>
              </w:rPr>
              <w:t>Nr</w:t>
            </w:r>
            <w:proofErr w:type="spellEnd"/>
          </w:p>
        </w:tc>
      </w:tr>
      <w:tr w:rsidR="00B36FE4" w:rsidRPr="005B1CEF" w14:paraId="526BCFFF" w14:textId="77777777" w:rsidTr="00C93876">
        <w:trPr>
          <w:trHeight w:val="284"/>
        </w:trPr>
        <w:tc>
          <w:tcPr>
            <w:tcW w:w="1838" w:type="dxa"/>
            <w:shd w:val="clear" w:color="auto" w:fill="E7E6E6" w:themeFill="background2"/>
            <w:vAlign w:val="center"/>
          </w:tcPr>
          <w:p w14:paraId="25DFEB1A" w14:textId="3891DC95" w:rsidR="00B36FE4" w:rsidRPr="005B1CEF" w:rsidRDefault="00B36FE4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Suspendierungs-dauer</w:t>
            </w:r>
          </w:p>
        </w:tc>
        <w:tc>
          <w:tcPr>
            <w:tcW w:w="7229" w:type="dxa"/>
            <w:gridSpan w:val="4"/>
            <w:vAlign w:val="center"/>
          </w:tcPr>
          <w:p w14:paraId="4D5509F5" w14:textId="59475DB9" w:rsidR="00B36FE4" w:rsidRPr="005B1CEF" w:rsidRDefault="00B36FE4" w:rsidP="0078382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von </w:t>
            </w:r>
            <w:sdt>
              <w:sdtPr>
                <w:rPr>
                  <w:rFonts w:cstheme="minorHAnsi"/>
                </w:rPr>
                <w:id w:val="920610518"/>
                <w:placeholder>
                  <w:docPart w:val="DefaultPlaceholder_-1854013437"/>
                </w:placeholder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rFonts w:cstheme="minorHAnsi"/>
                  </w:rPr>
                  <w:t>Datum</w:t>
                </w:r>
              </w:sdtContent>
            </w:sdt>
            <w:r>
              <w:rPr>
                <w:rFonts w:cstheme="minorHAnsi"/>
              </w:rPr>
              <w:t xml:space="preserve"> bis </w:t>
            </w:r>
            <w:sdt>
              <w:sdtPr>
                <w:rPr>
                  <w:rFonts w:cstheme="minorHAnsi"/>
                </w:rPr>
                <w:id w:val="1438638440"/>
                <w:placeholder>
                  <w:docPart w:val="DefaultPlaceholder_-1854013437"/>
                </w:placeholder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rFonts w:cstheme="minorHAnsi"/>
                  </w:rPr>
                  <w:t>Datum</w:t>
                </w:r>
              </w:sdtContent>
            </w:sdt>
          </w:p>
        </w:tc>
      </w:tr>
    </w:tbl>
    <w:p w14:paraId="70325CCF" w14:textId="77777777" w:rsidR="00100858" w:rsidRPr="005B1CEF" w:rsidRDefault="00100858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4414B" w:rsidRPr="005B1CEF" w14:paraId="68ADD7DC" w14:textId="77777777" w:rsidTr="00E4414B">
        <w:tc>
          <w:tcPr>
            <w:tcW w:w="9062" w:type="dxa"/>
            <w:shd w:val="clear" w:color="auto" w:fill="E7E6E6" w:themeFill="background2"/>
          </w:tcPr>
          <w:p w14:paraId="571F5933" w14:textId="037547DC" w:rsidR="00E4414B" w:rsidRPr="00DB1088" w:rsidRDefault="00602EB9" w:rsidP="003950DB">
            <w:pPr>
              <w:spacing w:before="120" w:after="120" w:line="360" w:lineRule="auto"/>
              <w:rPr>
                <w:rFonts w:cstheme="minorHAnsi"/>
                <w:b/>
                <w:bCs/>
                <w:noProof/>
              </w:rPr>
            </w:pPr>
            <w:r w:rsidRPr="00DB1088">
              <w:rPr>
                <w:rFonts w:cstheme="minorHAnsi"/>
                <w:b/>
                <w:bCs/>
                <w:lang w:val="de-DE"/>
              </w:rPr>
              <w:t>Genaue Beschreibung des aktuellen Anlasses/der Situation mit Datum und Uhrzeit des Vorfalles</w:t>
            </w:r>
          </w:p>
        </w:tc>
      </w:tr>
      <w:tr w:rsidR="00E4414B" w:rsidRPr="005B1CEF" w14:paraId="131098AE" w14:textId="77777777" w:rsidTr="008E2A43">
        <w:trPr>
          <w:trHeight w:val="1308"/>
        </w:trPr>
        <w:tc>
          <w:tcPr>
            <w:tcW w:w="9062" w:type="dxa"/>
          </w:tcPr>
          <w:p w14:paraId="2C827D70" w14:textId="77777777" w:rsidR="00602EB9" w:rsidRPr="005B1CEF" w:rsidRDefault="00602EB9" w:rsidP="00602EB9">
            <w:pPr>
              <w:spacing w:before="120" w:after="120"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  <w:p w14:paraId="55BB2A16" w14:textId="77777777" w:rsidR="00556721" w:rsidRDefault="00556721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29B7A577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7344EED0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7E41BB65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51155961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5B5A2456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6B331D5F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07830632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0E287012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  <w:p w14:paraId="3CFEB91E" w14:textId="77777777" w:rsidR="00602EB9" w:rsidRPr="005B1CEF" w:rsidRDefault="00602EB9" w:rsidP="003950DB">
            <w:pPr>
              <w:spacing w:before="120" w:after="120" w:line="360" w:lineRule="auto"/>
              <w:rPr>
                <w:rFonts w:cstheme="minorHAnsi"/>
              </w:rPr>
            </w:pPr>
          </w:p>
        </w:tc>
      </w:tr>
    </w:tbl>
    <w:p w14:paraId="348865F9" w14:textId="77777777" w:rsidR="00E4414B" w:rsidRDefault="00E4414B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F70C5" w14:paraId="37D48B36" w14:textId="77777777" w:rsidTr="00AF70C5">
        <w:tc>
          <w:tcPr>
            <w:tcW w:w="9062" w:type="dxa"/>
            <w:shd w:val="clear" w:color="auto" w:fill="E7E6E6" w:themeFill="background2"/>
          </w:tcPr>
          <w:p w14:paraId="6FBCC4BD" w14:textId="02F10A8A" w:rsidR="00AF70C5" w:rsidRPr="00AF70C5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  <w:r w:rsidRPr="00DB1088">
              <w:rPr>
                <w:rFonts w:cstheme="minorHAnsi"/>
                <w:b/>
                <w:bCs/>
                <w:lang w:val="de-DE"/>
              </w:rPr>
              <w:t>Bisherige konkrete Interventionsversuche</w:t>
            </w:r>
            <w:r>
              <w:rPr>
                <w:rFonts w:cstheme="minorHAnsi"/>
                <w:lang w:val="de-DE"/>
              </w:rPr>
              <w:t xml:space="preserve"> in schwierigen schulischen Situationen – Dokumentation mit genauem zeitlichem Ablauf (Klassenkonferenz, Elterngespräche, Schulpsychologie, pädagogische Beratung, </w:t>
            </w:r>
            <w:r w:rsidR="00A37243">
              <w:rPr>
                <w:rFonts w:cstheme="minorHAnsi"/>
                <w:lang w:val="de-DE"/>
              </w:rPr>
              <w:t xml:space="preserve">Mitteilung an die </w:t>
            </w:r>
            <w:r>
              <w:rPr>
                <w:rFonts w:cstheme="minorHAnsi"/>
                <w:lang w:val="de-DE"/>
              </w:rPr>
              <w:t>KJH, u.a.)</w:t>
            </w:r>
          </w:p>
        </w:tc>
      </w:tr>
      <w:tr w:rsidR="00602EB9" w14:paraId="1CF36746" w14:textId="77777777" w:rsidTr="00602EB9">
        <w:tc>
          <w:tcPr>
            <w:tcW w:w="9062" w:type="dxa"/>
            <w:shd w:val="clear" w:color="auto" w:fill="FFFFFF" w:themeFill="background1"/>
          </w:tcPr>
          <w:p w14:paraId="2512FC3E" w14:textId="77777777" w:rsidR="00602EB9" w:rsidRPr="005B1CEF" w:rsidRDefault="00602EB9" w:rsidP="00602EB9">
            <w:pPr>
              <w:spacing w:before="120" w:after="120"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  <w:p w14:paraId="5DE7E32C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  <w:p w14:paraId="22B869A4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  <w:p w14:paraId="40A6B8EC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  <w:p w14:paraId="22DD402B" w14:textId="77777777" w:rsidR="00602EB9" w:rsidRDefault="00602EB9" w:rsidP="003950DB">
            <w:pPr>
              <w:spacing w:before="120" w:after="120" w:line="360" w:lineRule="auto"/>
              <w:rPr>
                <w:rFonts w:cstheme="minorHAnsi"/>
                <w:lang w:val="de-DE"/>
              </w:rPr>
            </w:pPr>
          </w:p>
        </w:tc>
      </w:tr>
      <w:tr w:rsidR="00602EB9" w14:paraId="1FE35853" w14:textId="77777777" w:rsidTr="00DB1088">
        <w:tc>
          <w:tcPr>
            <w:tcW w:w="9062" w:type="dxa"/>
            <w:shd w:val="clear" w:color="auto" w:fill="E7E6E6" w:themeFill="background2"/>
          </w:tcPr>
          <w:p w14:paraId="26081A3D" w14:textId="472ABB60" w:rsidR="00602EB9" w:rsidRPr="00AF70C5" w:rsidRDefault="00602EB9" w:rsidP="00783821">
            <w:pPr>
              <w:spacing w:before="120" w:after="120" w:line="360" w:lineRule="auto"/>
              <w:rPr>
                <w:rFonts w:cstheme="minorHAnsi"/>
                <w:lang w:val="de-DE"/>
              </w:rPr>
            </w:pPr>
            <w:r w:rsidRPr="00DB1088">
              <w:rPr>
                <w:rFonts w:cstheme="minorHAnsi"/>
                <w:b/>
                <w:bCs/>
                <w:lang w:val="de-DE"/>
              </w:rPr>
              <w:lastRenderedPageBreak/>
              <w:t>Maßnahmen</w:t>
            </w:r>
            <w:r>
              <w:rPr>
                <w:rFonts w:cstheme="minorHAnsi"/>
                <w:lang w:val="de-DE"/>
              </w:rPr>
              <w:t xml:space="preserve"> der Schule während der Suspendierung </w:t>
            </w:r>
          </w:p>
        </w:tc>
      </w:tr>
      <w:tr w:rsidR="00602EB9" w14:paraId="59B817B7" w14:textId="77777777" w:rsidTr="00602EB9">
        <w:tc>
          <w:tcPr>
            <w:tcW w:w="9062" w:type="dxa"/>
          </w:tcPr>
          <w:p w14:paraId="6FC02A89" w14:textId="6A1255AB" w:rsidR="00602EB9" w:rsidRDefault="0048384F" w:rsidP="00EC2BD0">
            <w:pPr>
              <w:pStyle w:val="Listenabsatz"/>
              <w:numPr>
                <w:ilvl w:val="0"/>
                <w:numId w:val="1"/>
              </w:numPr>
              <w:spacing w:before="120" w:after="120" w:line="360" w:lineRule="auto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244179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2EB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602EB9">
              <w:rPr>
                <w:rFonts w:cstheme="minorHAnsi"/>
              </w:rPr>
              <w:t xml:space="preserve"> Der Schüler/Die Schülerin erhält Lernunterlagen zum Selbststudium. Die erledigten Aufgaben werden vom Klassenvorstand/von der Klassenvorständin bzw. von der Fachlehrperson regelmäßig kontrolliert. </w:t>
            </w:r>
          </w:p>
          <w:p w14:paraId="456E9A3C" w14:textId="77777777" w:rsidR="00602EB9" w:rsidRDefault="0048384F" w:rsidP="00EC2BD0">
            <w:pPr>
              <w:pStyle w:val="Listenabsatz"/>
              <w:numPr>
                <w:ilvl w:val="0"/>
                <w:numId w:val="1"/>
              </w:numPr>
              <w:spacing w:before="120" w:after="120" w:line="360" w:lineRule="auto"/>
              <w:jc w:val="both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1311624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2EB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602EB9">
              <w:rPr>
                <w:rFonts w:cstheme="minorHAnsi"/>
              </w:rPr>
              <w:t xml:space="preserve"> Besondere Vorkommnisse werden dokumentiert und umgehend an das zuständige Schulqualitätsmanagement gemeldet. </w:t>
            </w:r>
          </w:p>
          <w:p w14:paraId="19367876" w14:textId="5581F967" w:rsidR="007F4C8A" w:rsidRPr="00EC2BD0" w:rsidRDefault="007F4C8A" w:rsidP="00EC2BD0">
            <w:pPr>
              <w:spacing w:before="120" w:after="120" w:line="360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  <w:r w:rsidRPr="00EC2BD0">
              <w:rPr>
                <w:rFonts w:cstheme="minorHAnsi"/>
                <w:sz w:val="20"/>
                <w:szCs w:val="20"/>
              </w:rPr>
              <w:t xml:space="preserve">* Hinweis: Bei </w:t>
            </w:r>
            <w:r w:rsidR="00EC2BD0">
              <w:rPr>
                <w:rFonts w:cstheme="minorHAnsi"/>
                <w:sz w:val="20"/>
                <w:szCs w:val="20"/>
              </w:rPr>
              <w:t>Verdacht</w:t>
            </w:r>
            <w:r w:rsidR="00EC2BD0" w:rsidRPr="00EC2BD0">
              <w:rPr>
                <w:rFonts w:cstheme="minorHAnsi"/>
                <w:sz w:val="20"/>
                <w:szCs w:val="20"/>
              </w:rPr>
              <w:t xml:space="preserve"> </w:t>
            </w:r>
            <w:r w:rsidRPr="00EC2BD0">
              <w:rPr>
                <w:rFonts w:cstheme="minorHAnsi"/>
                <w:sz w:val="20"/>
                <w:szCs w:val="20"/>
              </w:rPr>
              <w:t>auf eine mögliche Kindeswohlgefährdung ist eine separate schriftliche Mitteilung an die örtlich zuständige Kinder- und Jugendhilfeabteilung der jeweiligen Bezirkshauptmannschaft zu erstatten.</w:t>
            </w:r>
          </w:p>
        </w:tc>
      </w:tr>
    </w:tbl>
    <w:p w14:paraId="3CF66FCE" w14:textId="77777777" w:rsidR="00AF70C5" w:rsidRDefault="00AF70C5" w:rsidP="003950DB">
      <w:pPr>
        <w:spacing w:after="0" w:line="360" w:lineRule="auto"/>
        <w:rPr>
          <w:rFonts w:cstheme="minorHAnsi"/>
        </w:rPr>
      </w:pPr>
    </w:p>
    <w:p w14:paraId="7695391B" w14:textId="77777777" w:rsidR="00602EB9" w:rsidRDefault="00602EB9" w:rsidP="003950DB">
      <w:pPr>
        <w:spacing w:after="0" w:line="360" w:lineRule="auto"/>
        <w:rPr>
          <w:rFonts w:cstheme="minorHAnsi"/>
        </w:rPr>
      </w:pP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4673"/>
        <w:gridCol w:w="4394"/>
      </w:tblGrid>
      <w:tr w:rsidR="003D2E14" w:rsidRPr="005B1CEF" w14:paraId="576BAE6E" w14:textId="77777777" w:rsidTr="00461C51">
        <w:trPr>
          <w:trHeight w:val="454"/>
        </w:trPr>
        <w:tc>
          <w:tcPr>
            <w:tcW w:w="4673" w:type="dxa"/>
            <w:shd w:val="clear" w:color="auto" w:fill="E7E6E6" w:themeFill="background2"/>
            <w:vAlign w:val="center"/>
          </w:tcPr>
          <w:p w14:paraId="552BFB6A" w14:textId="77777777" w:rsidR="003D2E14" w:rsidRPr="005B1CEF" w:rsidRDefault="003D2E14" w:rsidP="00461C5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Ort und Datum</w:t>
            </w:r>
          </w:p>
        </w:tc>
        <w:tc>
          <w:tcPr>
            <w:tcW w:w="4394" w:type="dxa"/>
            <w:vAlign w:val="center"/>
          </w:tcPr>
          <w:p w14:paraId="1358F996" w14:textId="77777777" w:rsidR="003D2E14" w:rsidRPr="005B1CEF" w:rsidRDefault="003D2E14" w:rsidP="00461C5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3D2E14" w:rsidRPr="005B1CEF" w14:paraId="5EE6DA9F" w14:textId="77777777" w:rsidTr="00461C51">
        <w:trPr>
          <w:trHeight w:val="454"/>
        </w:trPr>
        <w:tc>
          <w:tcPr>
            <w:tcW w:w="4673" w:type="dxa"/>
            <w:shd w:val="clear" w:color="auto" w:fill="E7E6E6" w:themeFill="background2"/>
            <w:vAlign w:val="center"/>
          </w:tcPr>
          <w:p w14:paraId="47C5E2DD" w14:textId="4BF07D90" w:rsidR="003D2E14" w:rsidRPr="004E15C6" w:rsidRDefault="00602EB9" w:rsidP="00602EB9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Schulstempel und Unterschrift der Schulleitung</w:t>
            </w:r>
          </w:p>
        </w:tc>
        <w:tc>
          <w:tcPr>
            <w:tcW w:w="4394" w:type="dxa"/>
            <w:vAlign w:val="center"/>
          </w:tcPr>
          <w:p w14:paraId="4BC264F8" w14:textId="77777777" w:rsidR="0048384F" w:rsidRDefault="0048384F" w:rsidP="00461C51">
            <w:pPr>
              <w:spacing w:line="360" w:lineRule="auto"/>
              <w:rPr>
                <w:rFonts w:cstheme="minorHAnsi"/>
              </w:rPr>
            </w:pPr>
          </w:p>
          <w:p w14:paraId="0661850F" w14:textId="630696C9" w:rsidR="0048384F" w:rsidRDefault="0048384F" w:rsidP="00461C5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  <w:p w14:paraId="0D9D1978" w14:textId="77777777" w:rsidR="0048384F" w:rsidRPr="005B1CEF" w:rsidRDefault="0048384F" w:rsidP="00461C51">
            <w:pPr>
              <w:spacing w:line="360" w:lineRule="auto"/>
              <w:rPr>
                <w:rFonts w:cstheme="minorHAnsi"/>
              </w:rPr>
            </w:pPr>
          </w:p>
        </w:tc>
      </w:tr>
    </w:tbl>
    <w:p w14:paraId="595DF148" w14:textId="77777777" w:rsidR="00216FEC" w:rsidRDefault="00216FEC" w:rsidP="003950DB">
      <w:pPr>
        <w:spacing w:after="0" w:line="360" w:lineRule="auto"/>
        <w:rPr>
          <w:rFonts w:cstheme="minorHAnsi"/>
          <w:b/>
          <w:sz w:val="24"/>
          <w:szCs w:val="24"/>
          <w:lang w:val="de-DE"/>
        </w:rPr>
      </w:pPr>
    </w:p>
    <w:p w14:paraId="4D6D6CFC" w14:textId="640DE2D7" w:rsidR="003D2E14" w:rsidRPr="00216FEC" w:rsidRDefault="003D2E14" w:rsidP="003950DB">
      <w:pPr>
        <w:spacing w:after="0" w:line="360" w:lineRule="auto"/>
        <w:rPr>
          <w:rFonts w:cstheme="minorHAnsi"/>
          <w:b/>
          <w:sz w:val="28"/>
          <w:szCs w:val="28"/>
        </w:rPr>
      </w:pP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3022"/>
        <w:gridCol w:w="3022"/>
        <w:gridCol w:w="3023"/>
      </w:tblGrid>
      <w:tr w:rsidR="00602EB9" w:rsidRPr="005B1CEF" w14:paraId="5C6ABC92" w14:textId="77777777" w:rsidTr="009469FE">
        <w:trPr>
          <w:trHeight w:val="454"/>
        </w:trPr>
        <w:tc>
          <w:tcPr>
            <w:tcW w:w="9067" w:type="dxa"/>
            <w:gridSpan w:val="3"/>
            <w:shd w:val="clear" w:color="auto" w:fill="E7E6E6" w:themeFill="background2"/>
            <w:vAlign w:val="center"/>
          </w:tcPr>
          <w:p w14:paraId="27755C82" w14:textId="62188BC7" w:rsidR="00602EB9" w:rsidRPr="00DB1088" w:rsidRDefault="00602EB9" w:rsidP="003950DB">
            <w:pPr>
              <w:spacing w:line="360" w:lineRule="auto"/>
              <w:rPr>
                <w:rFonts w:cstheme="minorHAnsi"/>
                <w:b/>
                <w:bCs/>
              </w:rPr>
            </w:pPr>
            <w:r w:rsidRPr="00DB1088">
              <w:rPr>
                <w:rFonts w:cstheme="minorHAnsi"/>
                <w:b/>
                <w:bCs/>
                <w:lang w:val="de-DE"/>
              </w:rPr>
              <w:t>Stellungnahme des Schulqualitätsmanagements</w:t>
            </w:r>
          </w:p>
        </w:tc>
      </w:tr>
      <w:tr w:rsidR="00602EB9" w:rsidRPr="005B1CEF" w14:paraId="49DE0F39" w14:textId="77777777" w:rsidTr="00602EB9">
        <w:trPr>
          <w:trHeight w:val="454"/>
        </w:trPr>
        <w:tc>
          <w:tcPr>
            <w:tcW w:w="9067" w:type="dxa"/>
            <w:gridSpan w:val="3"/>
            <w:shd w:val="clear" w:color="auto" w:fill="FFFFFF" w:themeFill="background1"/>
            <w:vAlign w:val="center"/>
          </w:tcPr>
          <w:p w14:paraId="4367C249" w14:textId="77777777" w:rsidR="00602EB9" w:rsidRPr="005B1CEF" w:rsidRDefault="00602EB9" w:rsidP="00602EB9">
            <w:pPr>
              <w:spacing w:before="120" w:after="120"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  <w:p w14:paraId="3FB70BBB" w14:textId="77777777" w:rsidR="00602EB9" w:rsidRDefault="00602EB9" w:rsidP="003950DB">
            <w:pPr>
              <w:spacing w:line="360" w:lineRule="auto"/>
              <w:rPr>
                <w:rFonts w:cstheme="minorHAnsi"/>
                <w:lang w:val="de-DE"/>
              </w:rPr>
            </w:pPr>
          </w:p>
          <w:p w14:paraId="6A1396AB" w14:textId="77777777" w:rsidR="00602EB9" w:rsidRDefault="00602EB9" w:rsidP="003950DB">
            <w:pPr>
              <w:spacing w:line="360" w:lineRule="auto"/>
              <w:rPr>
                <w:rFonts w:cstheme="minorHAnsi"/>
                <w:lang w:val="de-DE"/>
              </w:rPr>
            </w:pPr>
          </w:p>
          <w:p w14:paraId="58B0597C" w14:textId="77777777" w:rsidR="00602EB9" w:rsidRDefault="00602EB9" w:rsidP="003950DB">
            <w:pPr>
              <w:spacing w:line="360" w:lineRule="auto"/>
              <w:rPr>
                <w:rFonts w:cstheme="minorHAnsi"/>
                <w:lang w:val="de-DE"/>
              </w:rPr>
            </w:pPr>
          </w:p>
          <w:p w14:paraId="5C775D5C" w14:textId="77777777" w:rsidR="00602EB9" w:rsidRDefault="00602EB9" w:rsidP="003950DB">
            <w:pPr>
              <w:spacing w:line="360" w:lineRule="auto"/>
              <w:rPr>
                <w:rFonts w:cstheme="minorHAnsi"/>
                <w:lang w:val="de-DE"/>
              </w:rPr>
            </w:pPr>
          </w:p>
          <w:p w14:paraId="7F506275" w14:textId="77777777" w:rsidR="00602EB9" w:rsidRDefault="00602EB9" w:rsidP="003950DB">
            <w:pPr>
              <w:spacing w:line="360" w:lineRule="auto"/>
              <w:rPr>
                <w:rFonts w:cstheme="minorHAnsi"/>
                <w:lang w:val="de-DE"/>
              </w:rPr>
            </w:pPr>
          </w:p>
        </w:tc>
      </w:tr>
      <w:tr w:rsidR="00B3776A" w:rsidRPr="005B1CEF" w14:paraId="28FC5523" w14:textId="77777777" w:rsidTr="00DB1088">
        <w:trPr>
          <w:trHeight w:val="454"/>
        </w:trPr>
        <w:tc>
          <w:tcPr>
            <w:tcW w:w="3022" w:type="dxa"/>
            <w:shd w:val="clear" w:color="auto" w:fill="E7E6E6" w:themeFill="background2"/>
            <w:vAlign w:val="center"/>
          </w:tcPr>
          <w:p w14:paraId="3E933510" w14:textId="77777777" w:rsidR="00B3776A" w:rsidRPr="005B1CEF" w:rsidRDefault="00B3776A" w:rsidP="00602EB9">
            <w:pPr>
              <w:spacing w:before="120" w:after="12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Suspendierungsbegleitung: </w:t>
            </w:r>
          </w:p>
        </w:tc>
        <w:tc>
          <w:tcPr>
            <w:tcW w:w="3022" w:type="dxa"/>
            <w:shd w:val="clear" w:color="auto" w:fill="FFFFFF" w:themeFill="background1"/>
            <w:vAlign w:val="center"/>
          </w:tcPr>
          <w:p w14:paraId="30676E85" w14:textId="3DC563C1" w:rsidR="00B3776A" w:rsidRPr="005B1CEF" w:rsidRDefault="00DB1088" w:rsidP="00602EB9">
            <w:pPr>
              <w:spacing w:before="120" w:after="12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Ja </w:t>
            </w:r>
            <w:sdt>
              <w:sdtPr>
                <w:rPr>
                  <w:rFonts w:cstheme="minorHAnsi"/>
                </w:rPr>
                <w:id w:val="-1905135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  <w:tc>
          <w:tcPr>
            <w:tcW w:w="3023" w:type="dxa"/>
            <w:shd w:val="clear" w:color="auto" w:fill="FFFFFF" w:themeFill="background1"/>
            <w:vAlign w:val="center"/>
          </w:tcPr>
          <w:p w14:paraId="31E7E9AD" w14:textId="5146AC77" w:rsidR="00B3776A" w:rsidRPr="005B1CEF" w:rsidRDefault="00DB1088" w:rsidP="00602EB9">
            <w:pPr>
              <w:spacing w:before="120" w:after="12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Nein </w:t>
            </w:r>
            <w:sdt>
              <w:sdtPr>
                <w:rPr>
                  <w:rFonts w:cstheme="minorHAnsi"/>
                </w:rPr>
                <w:id w:val="-1008215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</w:tc>
      </w:tr>
    </w:tbl>
    <w:p w14:paraId="3C174A70" w14:textId="77777777" w:rsidR="000D22A9" w:rsidRDefault="000D22A9" w:rsidP="004E15C6">
      <w:pPr>
        <w:spacing w:after="0" w:line="360" w:lineRule="auto"/>
        <w:rPr>
          <w:rFonts w:cstheme="minorHAnsi"/>
          <w:sz w:val="2"/>
          <w:szCs w:val="2"/>
          <w:lang w:val="de-DE"/>
        </w:rPr>
      </w:pPr>
    </w:p>
    <w:p w14:paraId="648F7F5B" w14:textId="77777777" w:rsidR="00184D66" w:rsidRDefault="00184D66" w:rsidP="004E15C6">
      <w:pPr>
        <w:spacing w:after="0" w:line="360" w:lineRule="auto"/>
        <w:rPr>
          <w:rFonts w:cstheme="minorHAnsi"/>
          <w:sz w:val="2"/>
          <w:szCs w:val="2"/>
          <w:lang w:val="de-DE"/>
        </w:rPr>
      </w:pPr>
    </w:p>
    <w:p w14:paraId="7015A9A3" w14:textId="77777777" w:rsidR="00184D66" w:rsidRDefault="00184D66" w:rsidP="004E15C6">
      <w:pPr>
        <w:spacing w:after="0" w:line="360" w:lineRule="auto"/>
        <w:rPr>
          <w:rFonts w:cstheme="minorHAnsi"/>
          <w:sz w:val="2"/>
          <w:szCs w:val="2"/>
          <w:lang w:val="de-DE"/>
        </w:rPr>
      </w:pPr>
    </w:p>
    <w:p w14:paraId="40879F99" w14:textId="77777777" w:rsidR="00602EB9" w:rsidRPr="00602EB9" w:rsidRDefault="00602EB9" w:rsidP="00602EB9">
      <w:pPr>
        <w:rPr>
          <w:rFonts w:cstheme="minorHAnsi"/>
          <w:sz w:val="2"/>
          <w:szCs w:val="2"/>
          <w:lang w:val="de-DE"/>
        </w:rPr>
      </w:pPr>
    </w:p>
    <w:p w14:paraId="336B1890" w14:textId="77777777" w:rsidR="00602EB9" w:rsidRPr="00602EB9" w:rsidRDefault="00602EB9" w:rsidP="00602EB9">
      <w:pPr>
        <w:rPr>
          <w:rFonts w:cstheme="minorHAnsi"/>
          <w:sz w:val="2"/>
          <w:szCs w:val="2"/>
          <w:lang w:val="de-DE"/>
        </w:rPr>
      </w:pPr>
    </w:p>
    <w:p w14:paraId="673B5FEE" w14:textId="77777777" w:rsidR="00602EB9" w:rsidRDefault="00602EB9" w:rsidP="00602EB9">
      <w:pPr>
        <w:rPr>
          <w:rFonts w:cstheme="minorHAnsi"/>
          <w:sz w:val="2"/>
          <w:szCs w:val="2"/>
          <w:lang w:val="de-DE"/>
        </w:rPr>
      </w:pP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4673"/>
        <w:gridCol w:w="4394"/>
      </w:tblGrid>
      <w:tr w:rsidR="00602EB9" w:rsidRPr="005B1CEF" w14:paraId="2F9275D3" w14:textId="77777777" w:rsidTr="00783821">
        <w:trPr>
          <w:trHeight w:val="454"/>
        </w:trPr>
        <w:tc>
          <w:tcPr>
            <w:tcW w:w="4673" w:type="dxa"/>
            <w:shd w:val="clear" w:color="auto" w:fill="E7E6E6" w:themeFill="background2"/>
            <w:vAlign w:val="center"/>
          </w:tcPr>
          <w:p w14:paraId="2B22594D" w14:textId="77777777" w:rsidR="00602EB9" w:rsidRPr="005B1CEF" w:rsidRDefault="00602EB9" w:rsidP="0078382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Ort und Datum</w:t>
            </w:r>
          </w:p>
        </w:tc>
        <w:tc>
          <w:tcPr>
            <w:tcW w:w="4394" w:type="dxa"/>
            <w:vAlign w:val="center"/>
          </w:tcPr>
          <w:p w14:paraId="5FC8A5EE" w14:textId="77777777" w:rsidR="00602EB9" w:rsidRPr="005B1CEF" w:rsidRDefault="00602EB9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  <w:tr w:rsidR="00602EB9" w:rsidRPr="005B1CEF" w14:paraId="113ADF87" w14:textId="77777777" w:rsidTr="00783821">
        <w:trPr>
          <w:trHeight w:val="454"/>
        </w:trPr>
        <w:tc>
          <w:tcPr>
            <w:tcW w:w="4673" w:type="dxa"/>
            <w:shd w:val="clear" w:color="auto" w:fill="E7E6E6" w:themeFill="background2"/>
            <w:vAlign w:val="center"/>
          </w:tcPr>
          <w:p w14:paraId="20BEFBBE" w14:textId="770F026F" w:rsidR="00602EB9" w:rsidRPr="004E15C6" w:rsidRDefault="00602EB9" w:rsidP="00783821">
            <w:pPr>
              <w:spacing w:line="360" w:lineRule="auto"/>
              <w:rPr>
                <w:rFonts w:cstheme="minorHAnsi"/>
                <w:lang w:val="de-DE"/>
              </w:rPr>
            </w:pPr>
            <w:r>
              <w:rPr>
                <w:rFonts w:cstheme="minorHAnsi"/>
                <w:lang w:val="de-DE"/>
              </w:rPr>
              <w:t>Unterschrift Schulqualitätsmanagement</w:t>
            </w:r>
          </w:p>
        </w:tc>
        <w:tc>
          <w:tcPr>
            <w:tcW w:w="4394" w:type="dxa"/>
            <w:vAlign w:val="center"/>
          </w:tcPr>
          <w:p w14:paraId="59CC6490" w14:textId="77777777" w:rsidR="00602EB9" w:rsidRPr="005B1CEF" w:rsidRDefault="00602EB9" w:rsidP="00783821">
            <w:pPr>
              <w:spacing w:line="360" w:lineRule="auto"/>
              <w:rPr>
                <w:rFonts w:cstheme="minorHAnsi"/>
              </w:rPr>
            </w:pPr>
            <w:r w:rsidRPr="005B1CEF">
              <w:rPr>
                <w:rFonts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5B1CEF">
              <w:rPr>
                <w:rFonts w:cstheme="minorHAnsi"/>
              </w:rPr>
              <w:instrText xml:space="preserve"> FORMTEXT </w:instrText>
            </w:r>
            <w:r w:rsidRPr="005B1CEF">
              <w:rPr>
                <w:rFonts w:cstheme="minorHAnsi"/>
              </w:rPr>
            </w:r>
            <w:r w:rsidRPr="005B1CEF">
              <w:rPr>
                <w:rFonts w:cstheme="minorHAnsi"/>
              </w:rPr>
              <w:fldChar w:fldCharType="separate"/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  <w:noProof/>
              </w:rPr>
              <w:t> </w:t>
            </w:r>
            <w:r w:rsidRPr="005B1CEF">
              <w:rPr>
                <w:rFonts w:cstheme="minorHAnsi"/>
              </w:rPr>
              <w:fldChar w:fldCharType="end"/>
            </w:r>
          </w:p>
        </w:tc>
      </w:tr>
    </w:tbl>
    <w:p w14:paraId="74BA5380" w14:textId="77777777" w:rsidR="00602EB9" w:rsidRPr="00602EB9" w:rsidRDefault="00602EB9" w:rsidP="00602EB9">
      <w:pPr>
        <w:jc w:val="right"/>
        <w:rPr>
          <w:rFonts w:cstheme="minorHAnsi"/>
          <w:sz w:val="2"/>
          <w:szCs w:val="2"/>
          <w:lang w:val="de-DE"/>
        </w:rPr>
      </w:pPr>
    </w:p>
    <w:sectPr w:rsidR="00602EB9" w:rsidRPr="00602EB9" w:rsidSect="00FF7B0D">
      <w:headerReference w:type="default" r:id="rId8"/>
      <w:pgSz w:w="11906" w:h="16838"/>
      <w:pgMar w:top="993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69E80" w14:textId="77777777" w:rsidR="008327DC" w:rsidRDefault="008327DC" w:rsidP="00A5756B">
      <w:pPr>
        <w:spacing w:after="0" w:line="240" w:lineRule="auto"/>
      </w:pPr>
      <w:r>
        <w:separator/>
      </w:r>
    </w:p>
  </w:endnote>
  <w:endnote w:type="continuationSeparator" w:id="0">
    <w:p w14:paraId="2BBC9F64" w14:textId="77777777" w:rsidR="008327DC" w:rsidRDefault="008327DC" w:rsidP="00A575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3EC4B" w14:textId="77777777" w:rsidR="008327DC" w:rsidRDefault="008327DC" w:rsidP="00A5756B">
      <w:pPr>
        <w:spacing w:after="0" w:line="240" w:lineRule="auto"/>
      </w:pPr>
      <w:r>
        <w:separator/>
      </w:r>
    </w:p>
  </w:footnote>
  <w:footnote w:type="continuationSeparator" w:id="0">
    <w:p w14:paraId="434EB840" w14:textId="77777777" w:rsidR="008327DC" w:rsidRDefault="008327DC" w:rsidP="00A575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C64F9" w14:textId="77777777" w:rsidR="00A5756B" w:rsidRPr="00A5756B" w:rsidRDefault="00A5756B" w:rsidP="00A5756B">
    <w:pPr>
      <w:spacing w:before="85" w:after="794" w:line="220" w:lineRule="exact"/>
      <w:ind w:left="5664" w:firstLine="708"/>
      <w:rPr>
        <w:rFonts w:cstheme="minorHAnsi"/>
        <w:noProof/>
        <w:color w:val="E6320F"/>
        <w:sz w:val="24"/>
        <w:szCs w:val="24"/>
      </w:rPr>
    </w:pPr>
    <w:r w:rsidRPr="00714DFD">
      <w:rPr>
        <w:rFonts w:cstheme="minorHAnsi"/>
        <w:noProof/>
        <w:sz w:val="23"/>
        <w:lang w:eastAsia="de-AT"/>
      </w:rPr>
      <w:drawing>
        <wp:anchor distT="0" distB="0" distL="114300" distR="114300" simplePos="0" relativeHeight="251659264" behindDoc="0" locked="0" layoutInCell="1" allowOverlap="1" wp14:anchorId="59EE23C8" wp14:editId="1FDFA4EC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654935" cy="619125"/>
          <wp:effectExtent l="0" t="0" r="0" b="9525"/>
          <wp:wrapNone/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493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14DFD">
      <w:rPr>
        <w:rFonts w:cstheme="minorHAnsi"/>
        <w:noProof/>
        <w:color w:val="E6320F"/>
        <w:sz w:val="24"/>
        <w:szCs w:val="24"/>
      </w:rPr>
      <w:t>bildung-vbg.gv.at</w:t>
    </w:r>
  </w:p>
  <w:p w14:paraId="6DEA6CE9" w14:textId="77777777" w:rsidR="00A5756B" w:rsidRDefault="00A5756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571F5E"/>
    <w:multiLevelType w:val="hybridMultilevel"/>
    <w:tmpl w:val="3F946A8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5014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GN52WVE8Md9qdsb2g2X8jZaOvt9DxRmbeXG+RlzkC6VcuQwaMN6YhzXUC82+8yQNnmipwtiFdQbzmv7R+BNTmA==" w:salt="9Kf7TCFam1I8fZa6tGr8k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DocID" w:val="71880911"/>
  </w:docVars>
  <w:rsids>
    <w:rsidRoot w:val="00FB16F1"/>
    <w:rsid w:val="00033348"/>
    <w:rsid w:val="00074621"/>
    <w:rsid w:val="000D22A9"/>
    <w:rsid w:val="000F2069"/>
    <w:rsid w:val="00100858"/>
    <w:rsid w:val="00107BFD"/>
    <w:rsid w:val="00184D66"/>
    <w:rsid w:val="001B79DF"/>
    <w:rsid w:val="00216FEC"/>
    <w:rsid w:val="002415D2"/>
    <w:rsid w:val="002E6F03"/>
    <w:rsid w:val="00333588"/>
    <w:rsid w:val="003950DB"/>
    <w:rsid w:val="003D2E14"/>
    <w:rsid w:val="00403E78"/>
    <w:rsid w:val="00432AA9"/>
    <w:rsid w:val="00446E3B"/>
    <w:rsid w:val="0048384F"/>
    <w:rsid w:val="004E15C6"/>
    <w:rsid w:val="00556721"/>
    <w:rsid w:val="005B1CEF"/>
    <w:rsid w:val="005D00E9"/>
    <w:rsid w:val="00602EB9"/>
    <w:rsid w:val="00663704"/>
    <w:rsid w:val="006C3908"/>
    <w:rsid w:val="006F4B01"/>
    <w:rsid w:val="007333A6"/>
    <w:rsid w:val="007A6A46"/>
    <w:rsid w:val="007F4C8A"/>
    <w:rsid w:val="008327DC"/>
    <w:rsid w:val="008E2A43"/>
    <w:rsid w:val="008F4C44"/>
    <w:rsid w:val="00940E62"/>
    <w:rsid w:val="00A37243"/>
    <w:rsid w:val="00A5756B"/>
    <w:rsid w:val="00A8742D"/>
    <w:rsid w:val="00AF1E58"/>
    <w:rsid w:val="00AF70C5"/>
    <w:rsid w:val="00B36FE4"/>
    <w:rsid w:val="00B3776A"/>
    <w:rsid w:val="00B611B3"/>
    <w:rsid w:val="00C0384C"/>
    <w:rsid w:val="00CA3B11"/>
    <w:rsid w:val="00D6133C"/>
    <w:rsid w:val="00D7109A"/>
    <w:rsid w:val="00D71B26"/>
    <w:rsid w:val="00DB1088"/>
    <w:rsid w:val="00E4414B"/>
    <w:rsid w:val="00EC2BD0"/>
    <w:rsid w:val="00EF59B6"/>
    <w:rsid w:val="00F900B0"/>
    <w:rsid w:val="00FA6E11"/>
    <w:rsid w:val="00FB16F1"/>
    <w:rsid w:val="00FE71EA"/>
    <w:rsid w:val="00FF7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6A893"/>
  <w15:chartTrackingRefBased/>
  <w15:docId w15:val="{65D9704A-BD81-4C2B-85B1-9CF2A9D38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575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5756B"/>
  </w:style>
  <w:style w:type="paragraph" w:styleId="Fuzeile">
    <w:name w:val="footer"/>
    <w:basedOn w:val="Standard"/>
    <w:link w:val="FuzeileZchn"/>
    <w:uiPriority w:val="99"/>
    <w:unhideWhenUsed/>
    <w:rsid w:val="00A575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5756B"/>
  </w:style>
  <w:style w:type="table" w:styleId="Tabellenraster">
    <w:name w:val="Table Grid"/>
    <w:basedOn w:val="NormaleTabelle"/>
    <w:uiPriority w:val="59"/>
    <w:rsid w:val="00D71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100858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0858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00858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59"/>
    <w:rsid w:val="00AF7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AF70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B16F1"/>
    <w:rPr>
      <w:color w:val="666666"/>
    </w:rPr>
  </w:style>
  <w:style w:type="paragraph" w:styleId="Listenabsatz">
    <w:name w:val="List Paragraph"/>
    <w:basedOn w:val="Standard"/>
    <w:uiPriority w:val="34"/>
    <w:qFormat/>
    <w:rsid w:val="00602EB9"/>
    <w:pPr>
      <w:ind w:left="720"/>
      <w:contextualSpacing/>
    </w:pPr>
  </w:style>
  <w:style w:type="paragraph" w:styleId="berarbeitung">
    <w:name w:val="Revision"/>
    <w:hidden/>
    <w:uiPriority w:val="99"/>
    <w:semiHidden/>
    <w:rsid w:val="00A37243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A3724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3724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3724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3724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372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8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Vorlagen%20(Formulare,%20CI)\Formulare\P&#228;dagogik\Formular%20-%20Ansuchen%20um%20Erlaubnis%20zum%20Fernbleiben%20vom%20Unterricht%20f&#252;r%20nicht%20mehr%20schulpflichtige%20Kinder%2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D55260-DF2E-407C-91C1-130C4EB1B940}"/>
      </w:docPartPr>
      <w:docPartBody>
        <w:p w:rsidR="00544169" w:rsidRDefault="00D943C6">
          <w:r w:rsidRPr="00962AE0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3CE6202EC6E649788FE4FBC0AC6FA6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C72B3D-0473-4F4D-8DD6-C813F268FE0C}"/>
      </w:docPartPr>
      <w:docPartBody>
        <w:p w:rsidR="00544169" w:rsidRDefault="00D943C6" w:rsidP="00D943C6">
          <w:pPr>
            <w:pStyle w:val="3CE6202EC6E649788FE4FBC0AC6FA6CF"/>
          </w:pPr>
          <w:r w:rsidRPr="00962AE0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C6"/>
    <w:rsid w:val="000362F2"/>
    <w:rsid w:val="00107BFD"/>
    <w:rsid w:val="001B79DF"/>
    <w:rsid w:val="002415D2"/>
    <w:rsid w:val="00544169"/>
    <w:rsid w:val="007333A6"/>
    <w:rsid w:val="00A8742D"/>
    <w:rsid w:val="00B611B3"/>
    <w:rsid w:val="00B77F2E"/>
    <w:rsid w:val="00D94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943C6"/>
    <w:rPr>
      <w:color w:val="666666"/>
    </w:rPr>
  </w:style>
  <w:style w:type="paragraph" w:customStyle="1" w:styleId="3CE6202EC6E649788FE4FBC0AC6FA6CF">
    <w:name w:val="3CE6202EC6E649788FE4FBC0AC6FA6CF"/>
    <w:rsid w:val="00D943C6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517CE-184E-46C5-8CB4-5E46C8EFA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Formular - Ansuchen um Erlaubnis zum Fernbleiben vom Unterricht für nicht mehr schulpflichtige Kinder </Template>
  <TotalTime>0</TotalTime>
  <Pages>3</Pages>
  <Words>375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Grabher Melissa</dc:creator>
  <cp:keywords/>
  <dc:description/>
  <cp:lastModifiedBy>Grabher Melissa</cp:lastModifiedBy>
  <cp:revision>4</cp:revision>
  <dcterms:created xsi:type="dcterms:W3CDTF">2025-10-08T05:56:00Z</dcterms:created>
  <dcterms:modified xsi:type="dcterms:W3CDTF">2025-10-08T06:06:00Z</dcterms:modified>
</cp:coreProperties>
</file>