
<file path=[Content_Types].xml><?xml version="1.0" encoding="utf-8"?>
<Types xmlns="http://schemas.openxmlformats.org/package/2006/content-types">
  <Default Extension="bin" ContentType="application/vnd.openxmlformats-officedocument.oleObject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8DEFDE" w14:textId="77777777" w:rsidR="00D136DF" w:rsidRDefault="00D136DF" w:rsidP="00FB4E0A">
      <w:pPr>
        <w:spacing w:line="240" w:lineRule="exact"/>
        <w:rPr>
          <w:rFonts w:ascii="UnitOT" w:hAnsi="UnitOT" w:cs="UnitOT"/>
        </w:rPr>
      </w:pPr>
    </w:p>
    <w:p w14:paraId="4BD1CD91" w14:textId="77777777" w:rsidR="005A6CC2" w:rsidRDefault="005A6CC2" w:rsidP="00FB4E0A">
      <w:pPr>
        <w:spacing w:line="240" w:lineRule="exact"/>
        <w:rPr>
          <w:rFonts w:ascii="UnitOT" w:hAnsi="UnitOT" w:cs="UnitOT"/>
        </w:rPr>
      </w:pPr>
    </w:p>
    <w:p w14:paraId="761A8560" w14:textId="77777777" w:rsidR="005A6CC2" w:rsidRDefault="005A6CC2" w:rsidP="00FB4E0A">
      <w:pPr>
        <w:spacing w:line="240" w:lineRule="exact"/>
        <w:rPr>
          <w:rFonts w:ascii="UnitOT" w:hAnsi="UnitOT" w:cs="UnitOT"/>
        </w:rPr>
      </w:pPr>
    </w:p>
    <w:p w14:paraId="0C3731C8" w14:textId="77777777" w:rsidR="005A6CC2" w:rsidRDefault="005A6CC2" w:rsidP="00FB4E0A">
      <w:pPr>
        <w:spacing w:line="240" w:lineRule="exact"/>
        <w:rPr>
          <w:rFonts w:ascii="UnitOT" w:hAnsi="UnitOT" w:cs="UnitOT"/>
        </w:rPr>
      </w:pPr>
    </w:p>
    <w:p w14:paraId="7F3AB3C1" w14:textId="17C3626C" w:rsidR="00D136DF" w:rsidRDefault="00D136DF" w:rsidP="00FB4E0A">
      <w:pPr>
        <w:spacing w:line="240" w:lineRule="exact"/>
        <w:rPr>
          <w:rFonts w:ascii="UnitOT" w:hAnsi="UnitOT" w:cs="UnitOT"/>
        </w:rPr>
      </w:pPr>
      <w:r>
        <w:rPr>
          <w:rFonts w:ascii="UnitOT" w:hAnsi="UnitOT" w:cs="UnitOT"/>
        </w:rPr>
        <w:t>Dornbirn, im Februar 202</w:t>
      </w:r>
      <w:r w:rsidR="009968FD">
        <w:rPr>
          <w:rFonts w:ascii="UnitOT" w:hAnsi="UnitOT" w:cs="UnitOT"/>
        </w:rPr>
        <w:t>6</w:t>
      </w:r>
    </w:p>
    <w:p w14:paraId="71F3B61D" w14:textId="77777777" w:rsidR="00267991" w:rsidRDefault="00267991" w:rsidP="00FB4E0A">
      <w:pPr>
        <w:spacing w:line="240" w:lineRule="exact"/>
        <w:rPr>
          <w:rFonts w:ascii="UnitOT" w:hAnsi="UnitOT" w:cs="UnitOT"/>
        </w:rPr>
      </w:pPr>
    </w:p>
    <w:p w14:paraId="0DCC2823" w14:textId="21BF1906" w:rsidR="00555161" w:rsidRPr="00FB4E0A" w:rsidRDefault="001265F3" w:rsidP="00FB4E0A">
      <w:pPr>
        <w:spacing w:line="240" w:lineRule="exact"/>
        <w:rPr>
          <w:rFonts w:ascii="UnitOT" w:hAnsi="UnitOT" w:cs="UnitOT"/>
          <w:b/>
          <w:bCs/>
          <w:szCs w:val="18"/>
        </w:rPr>
      </w:pPr>
      <w:r w:rsidRPr="00FB4E0A">
        <w:rPr>
          <w:rFonts w:ascii="UnitOT" w:hAnsi="UnitOT" w:cs="UnitOT"/>
          <w:b/>
          <w:bCs/>
          <w:szCs w:val="18"/>
        </w:rPr>
        <w:t>Junge Halle auf der SCHAU</w:t>
      </w:r>
      <w:r w:rsidR="00123462">
        <w:rPr>
          <w:rFonts w:ascii="UnitOT" w:hAnsi="UnitOT" w:cs="UnitOT"/>
          <w:b/>
          <w:bCs/>
          <w:szCs w:val="18"/>
        </w:rPr>
        <w:t xml:space="preserve">! – </w:t>
      </w:r>
      <w:r w:rsidRPr="00FB4E0A">
        <w:rPr>
          <w:rFonts w:ascii="UnitOT" w:hAnsi="UnitOT" w:cs="UnitOT"/>
          <w:b/>
          <w:bCs/>
          <w:szCs w:val="18"/>
        </w:rPr>
        <w:t>Gratis-</w:t>
      </w:r>
      <w:r w:rsidR="00123462">
        <w:rPr>
          <w:rFonts w:ascii="UnitOT" w:hAnsi="UnitOT" w:cs="UnitOT"/>
          <w:b/>
          <w:bCs/>
          <w:szCs w:val="18"/>
        </w:rPr>
        <w:t xml:space="preserve">Messebesuch </w:t>
      </w:r>
      <w:r w:rsidRPr="00FB4E0A">
        <w:rPr>
          <w:rFonts w:ascii="UnitOT" w:hAnsi="UnitOT" w:cs="UnitOT"/>
          <w:b/>
          <w:bCs/>
          <w:szCs w:val="18"/>
        </w:rPr>
        <w:t>für Schul</w:t>
      </w:r>
      <w:r w:rsidR="00123462">
        <w:rPr>
          <w:rFonts w:ascii="UnitOT" w:hAnsi="UnitOT" w:cs="UnitOT"/>
          <w:b/>
          <w:bCs/>
          <w:szCs w:val="18"/>
        </w:rPr>
        <w:t>klassen</w:t>
      </w:r>
    </w:p>
    <w:p w14:paraId="06C797B3" w14:textId="77777777" w:rsidR="001265F3" w:rsidRDefault="001265F3" w:rsidP="00FB4E0A">
      <w:pPr>
        <w:spacing w:line="240" w:lineRule="exact"/>
        <w:rPr>
          <w:rFonts w:ascii="UnitOT" w:hAnsi="UnitOT" w:cs="UnitOT"/>
          <w:szCs w:val="18"/>
        </w:rPr>
      </w:pPr>
    </w:p>
    <w:p w14:paraId="20B89074" w14:textId="77777777" w:rsidR="00D07DCE" w:rsidRDefault="00D07DCE" w:rsidP="00123462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4E261DC9" w14:textId="04ADF5BA" w:rsidR="00123462" w:rsidRDefault="003B32C2" w:rsidP="00123462">
      <w:pPr>
        <w:spacing w:line="240" w:lineRule="exact"/>
        <w:jc w:val="both"/>
        <w:rPr>
          <w:rFonts w:ascii="UnitOT" w:hAnsi="UnitOT" w:cs="UnitOT"/>
          <w:szCs w:val="18"/>
        </w:rPr>
      </w:pPr>
      <w:r w:rsidRPr="00FB4E0A">
        <w:rPr>
          <w:rFonts w:ascii="UnitOT" w:hAnsi="UnitOT" w:cs="UnitOT"/>
          <w:szCs w:val="18"/>
        </w:rPr>
        <w:t>Sehr geehrte Damen und Herren,</w:t>
      </w:r>
    </w:p>
    <w:p w14:paraId="003CC093" w14:textId="77777777" w:rsidR="00123462" w:rsidRDefault="00123462" w:rsidP="00123462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6B455F73" w14:textId="5F6BB311" w:rsidR="00D07DCE" w:rsidRDefault="00D71494" w:rsidP="00123462">
      <w:pPr>
        <w:spacing w:line="240" w:lineRule="exact"/>
        <w:jc w:val="both"/>
        <w:rPr>
          <w:rFonts w:ascii="UnitOT" w:hAnsi="UnitOT" w:cs="UnitOT"/>
          <w:szCs w:val="18"/>
        </w:rPr>
      </w:pPr>
      <w:r>
        <w:rPr>
          <w:rFonts w:ascii="UnitOT" w:hAnsi="UnitOT" w:cs="UnitOT"/>
          <w:szCs w:val="18"/>
        </w:rPr>
        <w:t xml:space="preserve">vom </w:t>
      </w:r>
      <w:r w:rsidR="009968FD">
        <w:rPr>
          <w:rFonts w:ascii="UnitOT" w:hAnsi="UnitOT" w:cs="UnitOT"/>
          <w:b/>
          <w:bCs/>
          <w:szCs w:val="18"/>
        </w:rPr>
        <w:t>9</w:t>
      </w:r>
      <w:r w:rsidR="008A367D" w:rsidRPr="00FB4E0A">
        <w:rPr>
          <w:rFonts w:ascii="UnitOT" w:hAnsi="UnitOT" w:cs="UnitOT"/>
          <w:b/>
          <w:bCs/>
          <w:szCs w:val="18"/>
        </w:rPr>
        <w:t xml:space="preserve">. bis </w:t>
      </w:r>
      <w:r w:rsidR="009968FD">
        <w:rPr>
          <w:rFonts w:ascii="UnitOT" w:hAnsi="UnitOT" w:cs="UnitOT"/>
          <w:b/>
          <w:bCs/>
          <w:szCs w:val="18"/>
        </w:rPr>
        <w:t>12</w:t>
      </w:r>
      <w:r w:rsidR="008A367D" w:rsidRPr="00FB4E0A">
        <w:rPr>
          <w:rFonts w:ascii="UnitOT" w:hAnsi="UnitOT" w:cs="UnitOT"/>
          <w:b/>
          <w:bCs/>
          <w:szCs w:val="18"/>
        </w:rPr>
        <w:t>. April 202</w:t>
      </w:r>
      <w:r w:rsidR="009968FD">
        <w:rPr>
          <w:rFonts w:ascii="UnitOT" w:hAnsi="UnitOT" w:cs="UnitOT"/>
          <w:b/>
          <w:bCs/>
          <w:szCs w:val="18"/>
        </w:rPr>
        <w:t>6</w:t>
      </w:r>
      <w:r w:rsidR="008A367D" w:rsidRPr="00FB4E0A">
        <w:rPr>
          <w:rFonts w:ascii="UnitOT" w:hAnsi="UnitOT" w:cs="UnitOT"/>
          <w:szCs w:val="18"/>
        </w:rPr>
        <w:t xml:space="preserve"> findet die </w:t>
      </w:r>
      <w:r w:rsidR="008A367D" w:rsidRPr="00FB4E0A">
        <w:rPr>
          <w:rFonts w:ascii="UnitOT" w:hAnsi="UnitOT" w:cs="UnitOT"/>
          <w:b/>
          <w:bCs/>
          <w:szCs w:val="18"/>
        </w:rPr>
        <w:t>SCHAU! – Die Vorarlberger Frühjahrs- und Freizeitmesse</w:t>
      </w:r>
      <w:r w:rsidR="008A367D" w:rsidRPr="00FB4E0A">
        <w:rPr>
          <w:rFonts w:ascii="UnitOT" w:hAnsi="UnitOT" w:cs="UnitOT"/>
          <w:szCs w:val="18"/>
        </w:rPr>
        <w:t xml:space="preserve"> im Messequartier Dornbirn statt. </w:t>
      </w:r>
      <w:r w:rsidR="00123462">
        <w:rPr>
          <w:rFonts w:ascii="UnitOT" w:hAnsi="UnitOT" w:cs="UnitOT"/>
          <w:szCs w:val="18"/>
        </w:rPr>
        <w:t>E</w:t>
      </w:r>
      <w:r w:rsidR="00123462" w:rsidRPr="00123462">
        <w:rPr>
          <w:rFonts w:ascii="UnitOT" w:hAnsi="UnitOT" w:cs="UnitOT"/>
          <w:szCs w:val="18"/>
        </w:rPr>
        <w:t xml:space="preserve">in besonderer Treffpunkt für junge Menschen ist auch heuer erneut die </w:t>
      </w:r>
      <w:r w:rsidR="00123462" w:rsidRPr="00123462">
        <w:rPr>
          <w:rFonts w:ascii="UnitOT" w:hAnsi="UnitOT" w:cs="UnitOT"/>
          <w:b/>
          <w:bCs/>
          <w:szCs w:val="18"/>
        </w:rPr>
        <w:t>Junge Halle</w:t>
      </w:r>
      <w:r w:rsidR="00123462" w:rsidRPr="00123462">
        <w:rPr>
          <w:rFonts w:ascii="UnitOT" w:hAnsi="UnitOT" w:cs="UnitOT"/>
          <w:szCs w:val="18"/>
        </w:rPr>
        <w:t>, in der sich zahlreiche Jugendorganisationen aus Vorarlberg präsentieren</w:t>
      </w:r>
      <w:r w:rsidR="00123462">
        <w:rPr>
          <w:rFonts w:ascii="UnitOT" w:hAnsi="UnitOT" w:cs="UnitOT"/>
          <w:szCs w:val="18"/>
        </w:rPr>
        <w:t>, Auskunft zu ihren Aktivitäten geben und Möglichkeiten aufzeigen, wie man sich selbst aktiv einbringen kann.</w:t>
      </w:r>
    </w:p>
    <w:p w14:paraId="62B07D6D" w14:textId="79D6204B" w:rsidR="00D07DCE" w:rsidRDefault="00D07DCE" w:rsidP="00D07DCE">
      <w:pPr>
        <w:spacing w:before="120" w:line="240" w:lineRule="exact"/>
        <w:jc w:val="both"/>
        <w:rPr>
          <w:rFonts w:ascii="UnitOT" w:hAnsi="UnitOT" w:cs="UnitOT"/>
          <w:szCs w:val="18"/>
        </w:rPr>
      </w:pPr>
      <w:r w:rsidRPr="00D07DCE">
        <w:rPr>
          <w:rFonts w:ascii="UnitOT" w:hAnsi="UnitOT" w:cs="UnitOT"/>
          <w:szCs w:val="18"/>
        </w:rPr>
        <w:t xml:space="preserve">Unter dem diesjährigen Motto </w:t>
      </w:r>
      <w:r w:rsidRPr="00D07DCE">
        <w:rPr>
          <w:rFonts w:ascii="UnitOT" w:hAnsi="UnitOT" w:cs="UnitOT"/>
          <w:b/>
          <w:bCs/>
          <w:szCs w:val="18"/>
        </w:rPr>
        <w:t>„Youth in Motion“</w:t>
      </w:r>
      <w:r w:rsidRPr="00D07DCE">
        <w:rPr>
          <w:rFonts w:ascii="UnitOT" w:hAnsi="UnitOT" w:cs="UnitOT"/>
          <w:szCs w:val="18"/>
        </w:rPr>
        <w:t xml:space="preserve"> erwartet die Besucherinnen und Besucher ein abwechslungsreiches Programm mit Information, Austausch und Unterhaltung.</w:t>
      </w:r>
    </w:p>
    <w:p w14:paraId="33FA324A" w14:textId="206820CB" w:rsidR="002C30F0" w:rsidRDefault="00D07DCE" w:rsidP="00D07DCE">
      <w:pPr>
        <w:spacing w:before="120" w:line="240" w:lineRule="exact"/>
        <w:jc w:val="both"/>
        <w:rPr>
          <w:rFonts w:ascii="UnitOT" w:hAnsi="UnitOT" w:cs="UnitOT"/>
          <w:szCs w:val="18"/>
        </w:rPr>
      </w:pPr>
      <w:r w:rsidRPr="00D07DCE">
        <w:rPr>
          <w:rFonts w:ascii="UnitOT" w:hAnsi="UnitOT" w:cs="UnitOT"/>
          <w:szCs w:val="18"/>
        </w:rPr>
        <w:t xml:space="preserve">Ein Höhepunkt ist der </w:t>
      </w:r>
      <w:r w:rsidRPr="00D07DCE">
        <w:rPr>
          <w:rFonts w:ascii="UnitOT" w:hAnsi="UnitOT" w:cs="UnitOT"/>
          <w:b/>
          <w:bCs/>
          <w:szCs w:val="18"/>
        </w:rPr>
        <w:t>Landesjugendredewettbewerb</w:t>
      </w:r>
      <w:r w:rsidRPr="00D07DCE">
        <w:rPr>
          <w:rFonts w:ascii="UnitOT" w:hAnsi="UnitOT" w:cs="UnitOT"/>
          <w:szCs w:val="18"/>
        </w:rPr>
        <w:t xml:space="preserve"> am </w:t>
      </w:r>
      <w:r w:rsidRPr="00D07DCE">
        <w:rPr>
          <w:rFonts w:ascii="UnitOT" w:hAnsi="UnitOT" w:cs="UnitOT"/>
          <w:b/>
          <w:bCs/>
          <w:szCs w:val="18"/>
        </w:rPr>
        <w:t>Donnerstag, 9. April 2026</w:t>
      </w:r>
      <w:r w:rsidRPr="00D07DCE">
        <w:rPr>
          <w:rFonts w:ascii="UnitOT" w:hAnsi="UnitOT" w:cs="UnitOT"/>
          <w:szCs w:val="18"/>
        </w:rPr>
        <w:t xml:space="preserve">. Den ganzen Tag über stehen junge Talente auf der Bühne und präsentieren ihre Gedanken und Ideen zu aktuellen Themen. Zusätzlich sorgt ein vielseitiges </w:t>
      </w:r>
      <w:r w:rsidRPr="00D07DCE">
        <w:rPr>
          <w:rFonts w:ascii="UnitOT" w:hAnsi="UnitOT" w:cs="UnitOT"/>
          <w:b/>
          <w:bCs/>
          <w:szCs w:val="18"/>
        </w:rPr>
        <w:t>Bühnenprogramm</w:t>
      </w:r>
      <w:r w:rsidRPr="00D07DCE">
        <w:rPr>
          <w:rFonts w:ascii="UnitOT" w:hAnsi="UnitOT" w:cs="UnitOT"/>
          <w:szCs w:val="18"/>
        </w:rPr>
        <w:t xml:space="preserve"> </w:t>
      </w:r>
      <w:r w:rsidRPr="00D07DCE">
        <w:rPr>
          <w:rFonts w:ascii="UnitOT" w:hAnsi="UnitOT" w:cs="UnitOT"/>
          <w:b/>
          <w:bCs/>
          <w:szCs w:val="18"/>
        </w:rPr>
        <w:t xml:space="preserve">von Freitag </w:t>
      </w:r>
      <w:r w:rsidR="002C30F0">
        <w:rPr>
          <w:rFonts w:ascii="UnitOT" w:hAnsi="UnitOT" w:cs="UnitOT"/>
          <w:b/>
          <w:bCs/>
          <w:szCs w:val="18"/>
        </w:rPr>
        <w:br/>
      </w:r>
      <w:r w:rsidRPr="00D07DCE">
        <w:rPr>
          <w:rFonts w:ascii="UnitOT" w:hAnsi="UnitOT" w:cs="UnitOT"/>
          <w:b/>
          <w:bCs/>
          <w:szCs w:val="18"/>
        </w:rPr>
        <w:t>bis Sonntag</w:t>
      </w:r>
      <w:r w:rsidRPr="00D07DCE">
        <w:rPr>
          <w:rFonts w:ascii="UnitOT" w:hAnsi="UnitOT" w:cs="UnitOT"/>
          <w:szCs w:val="18"/>
        </w:rPr>
        <w:t xml:space="preserve"> für Stimmung und Action.</w:t>
      </w:r>
    </w:p>
    <w:p w14:paraId="0FD67C5A" w14:textId="1A7CF058" w:rsidR="009C5ACD" w:rsidRDefault="00D07DCE" w:rsidP="006F0ADB">
      <w:pPr>
        <w:spacing w:before="120" w:after="120" w:line="240" w:lineRule="exact"/>
        <w:jc w:val="both"/>
        <w:rPr>
          <w:rFonts w:ascii="UnitOT" w:hAnsi="UnitOT" w:cs="UnitOT"/>
          <w:b/>
          <w:bCs/>
          <w:szCs w:val="18"/>
        </w:rPr>
      </w:pPr>
      <w:r w:rsidRPr="00D07DCE">
        <w:rPr>
          <w:rFonts w:ascii="UnitOT" w:hAnsi="UnitOT" w:cs="UnitOT"/>
          <w:b/>
          <w:bCs/>
          <w:szCs w:val="18"/>
        </w:rPr>
        <w:t>Das erwartet die Jugendlichen in der Jungen Halle:</w:t>
      </w:r>
    </w:p>
    <w:tbl>
      <w:tblPr>
        <w:tblStyle w:val="Tabellenraster"/>
        <w:tblW w:w="7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24"/>
        <w:gridCol w:w="3514"/>
      </w:tblGrid>
      <w:tr w:rsidR="00AD3430" w:rsidRPr="00FB4E0A" w14:paraId="6F16004B" w14:textId="77777777" w:rsidTr="006F0ADB">
        <w:trPr>
          <w:trHeight w:val="1013"/>
        </w:trPr>
        <w:tc>
          <w:tcPr>
            <w:tcW w:w="3524" w:type="dxa"/>
          </w:tcPr>
          <w:p w14:paraId="439ED120" w14:textId="785111EE" w:rsidR="001E7AE2" w:rsidRPr="00FB4E0A" w:rsidRDefault="00D665EB" w:rsidP="00FB4E0A">
            <w:pPr>
              <w:pStyle w:val="Listenabsatz"/>
              <w:numPr>
                <w:ilvl w:val="0"/>
                <w:numId w:val="5"/>
              </w:numPr>
              <w:spacing w:line="240" w:lineRule="exact"/>
              <w:ind w:left="205" w:hanging="205"/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</w:pPr>
            <w:r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Rallye durch die Junge Halle</w:t>
            </w:r>
          </w:p>
          <w:p w14:paraId="4D3D1ACE" w14:textId="6E90E89D" w:rsidR="00A041F7" w:rsidRPr="00FB4E0A" w:rsidRDefault="009968FD" w:rsidP="00FB4E0A">
            <w:pPr>
              <w:pStyle w:val="Listenabsatz"/>
              <w:numPr>
                <w:ilvl w:val="0"/>
                <w:numId w:val="5"/>
              </w:numPr>
              <w:spacing w:line="240" w:lineRule="exact"/>
              <w:ind w:left="205" w:hanging="205"/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</w:pPr>
            <w:r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t</w:t>
            </w:r>
            <w:r w:rsidR="00D665EB"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ägliches Bühnenprogramm</w:t>
            </w:r>
          </w:p>
          <w:p w14:paraId="62E9367B" w14:textId="04EFDA00" w:rsidR="00B333D4" w:rsidRPr="00ED51FF" w:rsidRDefault="00267991" w:rsidP="00ED51FF">
            <w:pPr>
              <w:pStyle w:val="Listenabsatz"/>
              <w:numPr>
                <w:ilvl w:val="0"/>
                <w:numId w:val="5"/>
              </w:numPr>
              <w:spacing w:line="240" w:lineRule="exact"/>
              <w:ind w:left="205" w:hanging="205"/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</w:pPr>
            <w:r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Landesju</w:t>
            </w:r>
            <w:r w:rsidR="00D71494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g</w:t>
            </w:r>
            <w:r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endredewettbewerb</w:t>
            </w:r>
          </w:p>
        </w:tc>
        <w:tc>
          <w:tcPr>
            <w:tcW w:w="3514" w:type="dxa"/>
          </w:tcPr>
          <w:p w14:paraId="6B77ED15" w14:textId="54E2323B" w:rsidR="001E7AE2" w:rsidRPr="00FB4E0A" w:rsidRDefault="00D07DCE" w:rsidP="00ED51FF">
            <w:pPr>
              <w:pStyle w:val="Listenabsatz"/>
              <w:numPr>
                <w:ilvl w:val="0"/>
                <w:numId w:val="5"/>
              </w:numPr>
              <w:tabs>
                <w:tab w:val="clear" w:pos="170"/>
              </w:tabs>
              <w:spacing w:line="240" w:lineRule="exact"/>
              <w:ind w:left="205" w:hanging="205"/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</w:pPr>
            <w:r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K</w:t>
            </w:r>
            <w:r w:rsidR="001E7AE2"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 xml:space="preserve">ennenlernen </w:t>
            </w:r>
            <w:r w:rsidR="00D665EB"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verschiedener</w:t>
            </w:r>
            <w:r w:rsidR="00ED51FF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br/>
            </w:r>
            <w:r w:rsidR="00D665EB"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Jugendorganisationen und Möglichkeiten</w:t>
            </w:r>
          </w:p>
          <w:p w14:paraId="7E286775" w14:textId="264B7715" w:rsidR="00267991" w:rsidRPr="00ED51FF" w:rsidRDefault="00C30EA2" w:rsidP="00ED51FF">
            <w:pPr>
              <w:pStyle w:val="Listenabsatz"/>
              <w:numPr>
                <w:ilvl w:val="0"/>
                <w:numId w:val="5"/>
              </w:numPr>
              <w:tabs>
                <w:tab w:val="clear" w:pos="170"/>
              </w:tabs>
              <w:spacing w:line="240" w:lineRule="exact"/>
              <w:ind w:left="205" w:hanging="205"/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</w:pPr>
            <w:r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Gewinnspiel</w:t>
            </w:r>
            <w:r w:rsidR="00D665EB" w:rsidRPr="00FB4E0A">
              <w:rPr>
                <w:rFonts w:ascii="UnitOT-Bold" w:hAnsi="UnitOT-Bold" w:cs="UnitOT-Bold"/>
                <w:spacing w:val="-2"/>
                <w:kern w:val="0"/>
                <w:szCs w:val="18"/>
                <w:lang w:val="de-AT"/>
              </w:rPr>
              <w:t>e</w:t>
            </w:r>
          </w:p>
        </w:tc>
      </w:tr>
    </w:tbl>
    <w:p w14:paraId="62D35019" w14:textId="77777777" w:rsidR="002C30F0" w:rsidRDefault="00D07DCE" w:rsidP="00FB4E0A">
      <w:pPr>
        <w:spacing w:line="240" w:lineRule="exact"/>
        <w:jc w:val="both"/>
        <w:rPr>
          <w:rFonts w:ascii="UnitOT" w:hAnsi="UnitOT" w:cs="UnitOT"/>
          <w:b/>
          <w:bCs/>
          <w:szCs w:val="18"/>
        </w:rPr>
      </w:pPr>
      <w:r w:rsidRPr="00D07DCE">
        <w:rPr>
          <w:rFonts w:ascii="UnitOT" w:hAnsi="UnitOT" w:cs="UnitOT"/>
          <w:szCs w:val="18"/>
        </w:rPr>
        <w:t xml:space="preserve">Für Schulklassen gibt es eine </w:t>
      </w:r>
      <w:r w:rsidRPr="00D07DCE">
        <w:rPr>
          <w:rFonts w:ascii="UnitOT" w:hAnsi="UnitOT" w:cs="UnitOT"/>
          <w:b/>
          <w:bCs/>
          <w:szCs w:val="18"/>
        </w:rPr>
        <w:t>Sonderaktion</w:t>
      </w:r>
      <w:r>
        <w:rPr>
          <w:rFonts w:ascii="UnitOT" w:hAnsi="UnitOT" w:cs="UnitOT"/>
          <w:b/>
          <w:bCs/>
          <w:szCs w:val="18"/>
        </w:rPr>
        <w:t>:</w:t>
      </w:r>
      <w:r w:rsidR="002C30F0">
        <w:rPr>
          <w:rFonts w:ascii="UnitOT" w:hAnsi="UnitOT" w:cs="UnitOT"/>
          <w:b/>
          <w:bCs/>
          <w:szCs w:val="18"/>
        </w:rPr>
        <w:t xml:space="preserve"> </w:t>
      </w:r>
    </w:p>
    <w:p w14:paraId="4FCDCB8B" w14:textId="3FE8D8D6" w:rsidR="00D07DCE" w:rsidRDefault="00D07DCE" w:rsidP="00FB4E0A">
      <w:pPr>
        <w:spacing w:line="240" w:lineRule="exact"/>
        <w:jc w:val="both"/>
        <w:rPr>
          <w:rFonts w:ascii="UnitOT" w:hAnsi="UnitOT" w:cs="UnitOT"/>
          <w:szCs w:val="18"/>
        </w:rPr>
      </w:pPr>
      <w:r w:rsidRPr="00D07DCE">
        <w:rPr>
          <w:rFonts w:ascii="UnitOT" w:hAnsi="UnitOT" w:cs="UnitOT"/>
          <w:szCs w:val="18"/>
        </w:rPr>
        <w:t xml:space="preserve">An den </w:t>
      </w:r>
      <w:r w:rsidRPr="00D07DCE">
        <w:rPr>
          <w:rFonts w:ascii="UnitOT" w:hAnsi="UnitOT" w:cs="UnitOT"/>
          <w:b/>
          <w:bCs/>
          <w:szCs w:val="18"/>
        </w:rPr>
        <w:t>ersten beiden Messetagen (9. und 10. April 2026)</w:t>
      </w:r>
      <w:r w:rsidRPr="00D07DCE">
        <w:rPr>
          <w:rFonts w:ascii="UnitOT" w:hAnsi="UnitOT" w:cs="UnitOT"/>
          <w:szCs w:val="18"/>
        </w:rPr>
        <w:t xml:space="preserve"> ist der Besuch der SCHAU! kostenlos.</w:t>
      </w:r>
    </w:p>
    <w:p w14:paraId="65E7F7F7" w14:textId="1E030918" w:rsidR="002A0956" w:rsidRPr="00FB4E0A" w:rsidRDefault="00D07DCE" w:rsidP="002C30F0">
      <w:pPr>
        <w:spacing w:before="120" w:line="240" w:lineRule="exact"/>
        <w:jc w:val="both"/>
        <w:rPr>
          <w:rFonts w:ascii="UnitOT" w:hAnsi="UnitOT" w:cs="UnitOT"/>
          <w:szCs w:val="18"/>
        </w:rPr>
      </w:pPr>
      <w:r w:rsidRPr="00D07DCE">
        <w:rPr>
          <w:rFonts w:ascii="UnitOT" w:hAnsi="UnitOT" w:cs="UnitOT"/>
          <w:szCs w:val="18"/>
        </w:rPr>
        <w:t xml:space="preserve">Die Anmeldung erfolgt unkompliziert über das digitale Formular </w:t>
      </w:r>
      <w:r w:rsidR="002C30F0">
        <w:rPr>
          <w:rFonts w:ascii="UnitOT" w:hAnsi="UnitOT" w:cs="UnitOT"/>
          <w:szCs w:val="18"/>
        </w:rPr>
        <w:t xml:space="preserve">auf unserer Website </w:t>
      </w:r>
      <w:r w:rsidRPr="00D07DCE">
        <w:rPr>
          <w:rFonts w:ascii="UnitOT" w:hAnsi="UnitOT" w:cs="UnitOT"/>
          <w:szCs w:val="18"/>
        </w:rPr>
        <w:t>unter</w:t>
      </w:r>
      <w:r w:rsidRPr="00D07DCE">
        <w:rPr>
          <w:rFonts w:ascii="UnitOT" w:hAnsi="UnitOT" w:cs="UnitOT"/>
          <w:szCs w:val="18"/>
        </w:rPr>
        <w:br/>
      </w:r>
      <w:hyperlink r:id="rId8" w:history="1">
        <w:r w:rsidR="002C30F0" w:rsidRPr="00004270">
          <w:rPr>
            <w:rStyle w:val="Hyperlink"/>
            <w:rFonts w:ascii="UnitOT" w:hAnsi="UnitOT" w:cs="UnitOT"/>
            <w:color w:val="0070C0"/>
            <w:szCs w:val="18"/>
            <w:u w:val="single"/>
          </w:rPr>
          <w:t>schau.messedornbirn.at/besucher/service-infos/schulaktion</w:t>
        </w:r>
      </w:hyperlink>
      <w:r w:rsidR="002C30F0">
        <w:t xml:space="preserve"> </w:t>
      </w:r>
      <w:r w:rsidRPr="00D07DCE">
        <w:rPr>
          <w:rFonts w:ascii="UnitOT" w:hAnsi="UnitOT" w:cs="UnitOT"/>
          <w:szCs w:val="18"/>
        </w:rPr>
        <w:t>oder über das beiliegende Formular</w:t>
      </w:r>
      <w:r>
        <w:rPr>
          <w:rFonts w:ascii="UnitOT" w:hAnsi="UnitOT" w:cs="UnitOT"/>
          <w:szCs w:val="18"/>
        </w:rPr>
        <w:t xml:space="preserve"> </w:t>
      </w:r>
      <w:r w:rsidR="002C30F0">
        <w:rPr>
          <w:rFonts w:ascii="UnitOT" w:hAnsi="UnitOT" w:cs="UnitOT"/>
          <w:szCs w:val="18"/>
        </w:rPr>
        <w:t>(ausgefüllt per Mail an</w:t>
      </w:r>
      <w:r w:rsidR="002C30F0" w:rsidRPr="006F0ADB">
        <w:rPr>
          <w:rFonts w:ascii="UnitOT" w:hAnsi="UnitOT" w:cs="UnitOT"/>
          <w:color w:val="000000" w:themeColor="text1"/>
          <w:szCs w:val="18"/>
        </w:rPr>
        <w:t xml:space="preserve"> </w:t>
      </w:r>
      <w:hyperlink r:id="rId9" w:history="1">
        <w:r w:rsidR="009968FD" w:rsidRPr="006F0ADB">
          <w:rPr>
            <w:rStyle w:val="Hyperlink"/>
            <w:rFonts w:ascii="UnitOT" w:hAnsi="UnitOT" w:cs="UnitOT"/>
            <w:color w:val="000000" w:themeColor="text1"/>
            <w:szCs w:val="18"/>
            <w:u w:val="single"/>
          </w:rPr>
          <w:t>johanna.rein@messedornbirn.at</w:t>
        </w:r>
      </w:hyperlink>
      <w:r w:rsidR="002C30F0">
        <w:rPr>
          <w:rFonts w:ascii="UnitOT" w:hAnsi="UnitOT" w:cs="UnitOT"/>
          <w:szCs w:val="18"/>
        </w:rPr>
        <w:t>)</w:t>
      </w:r>
      <w:r w:rsidR="002A0956" w:rsidRPr="00FB4E0A">
        <w:rPr>
          <w:rFonts w:ascii="UnitOT" w:hAnsi="UnitOT" w:cs="UnitOT"/>
          <w:szCs w:val="18"/>
        </w:rPr>
        <w:t>.</w:t>
      </w:r>
    </w:p>
    <w:p w14:paraId="0F209F17" w14:textId="1DD51B9C" w:rsidR="002A0956" w:rsidRPr="00FB4E0A" w:rsidRDefault="002A0956" w:rsidP="002C30F0">
      <w:pPr>
        <w:spacing w:before="120" w:line="240" w:lineRule="exact"/>
        <w:jc w:val="both"/>
        <w:rPr>
          <w:rFonts w:ascii="UnitOT" w:hAnsi="UnitOT" w:cs="UnitOT"/>
          <w:szCs w:val="18"/>
        </w:rPr>
      </w:pPr>
      <w:r w:rsidRPr="00FB4E0A">
        <w:rPr>
          <w:rFonts w:ascii="UnitOT" w:hAnsi="UnitOT" w:cs="UnitOT"/>
          <w:b/>
          <w:bCs/>
          <w:szCs w:val="18"/>
        </w:rPr>
        <w:t xml:space="preserve">Anmeldeschluss: Dienstag, </w:t>
      </w:r>
      <w:r w:rsidR="00FC667F">
        <w:rPr>
          <w:rFonts w:ascii="UnitOT" w:hAnsi="UnitOT" w:cs="UnitOT"/>
          <w:b/>
          <w:bCs/>
          <w:szCs w:val="18"/>
        </w:rPr>
        <w:t>7</w:t>
      </w:r>
      <w:r w:rsidRPr="00FB4E0A">
        <w:rPr>
          <w:rFonts w:ascii="UnitOT" w:hAnsi="UnitOT" w:cs="UnitOT"/>
          <w:b/>
          <w:bCs/>
          <w:szCs w:val="18"/>
        </w:rPr>
        <w:t xml:space="preserve">. </w:t>
      </w:r>
      <w:r w:rsidR="00FC667F">
        <w:rPr>
          <w:rFonts w:ascii="UnitOT" w:hAnsi="UnitOT" w:cs="UnitOT"/>
          <w:b/>
          <w:bCs/>
          <w:szCs w:val="18"/>
        </w:rPr>
        <w:t>April</w:t>
      </w:r>
      <w:r w:rsidRPr="00FB4E0A">
        <w:rPr>
          <w:rFonts w:ascii="UnitOT" w:hAnsi="UnitOT" w:cs="UnitOT"/>
          <w:b/>
          <w:bCs/>
          <w:szCs w:val="18"/>
        </w:rPr>
        <w:t>, 1</w:t>
      </w:r>
      <w:r w:rsidR="002C30F0">
        <w:rPr>
          <w:rFonts w:ascii="UnitOT" w:hAnsi="UnitOT" w:cs="UnitOT"/>
          <w:b/>
          <w:bCs/>
          <w:szCs w:val="18"/>
        </w:rPr>
        <w:t>2</w:t>
      </w:r>
      <w:r w:rsidRPr="00FB4E0A">
        <w:rPr>
          <w:rFonts w:ascii="UnitOT" w:hAnsi="UnitOT" w:cs="UnitOT"/>
          <w:b/>
          <w:bCs/>
          <w:szCs w:val="18"/>
        </w:rPr>
        <w:t xml:space="preserve"> Uhr</w:t>
      </w:r>
    </w:p>
    <w:p w14:paraId="62B2A84B" w14:textId="77777777" w:rsidR="002A0956" w:rsidRPr="00FB4E0A" w:rsidRDefault="002A0956" w:rsidP="00FB4E0A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7183FF75" w14:textId="519DB2E9" w:rsidR="002A0956" w:rsidRPr="00FB4E0A" w:rsidRDefault="002A0956" w:rsidP="00FB4E0A">
      <w:pPr>
        <w:spacing w:line="240" w:lineRule="exact"/>
        <w:jc w:val="both"/>
        <w:rPr>
          <w:rFonts w:ascii="UnitOT" w:hAnsi="UnitOT" w:cs="UnitOT"/>
          <w:szCs w:val="18"/>
        </w:rPr>
      </w:pPr>
      <w:r w:rsidRPr="00FB4E0A">
        <w:rPr>
          <w:rFonts w:ascii="UnitOT" w:hAnsi="UnitOT" w:cs="UnitOT"/>
          <w:szCs w:val="18"/>
        </w:rPr>
        <w:t xml:space="preserve">Weitere Informationen zur SCHAU! finden Sie unter </w:t>
      </w:r>
      <w:bookmarkStart w:id="0" w:name="_Hlk221695702"/>
      <w:r w:rsidR="002C30F0" w:rsidRPr="002C30F0">
        <w:rPr>
          <w:rStyle w:val="Hyperlink"/>
          <w:rFonts w:ascii="UnitOT" w:hAnsi="UnitOT"/>
          <w:color w:val="0070C0"/>
          <w:u w:val="single"/>
        </w:rPr>
        <w:fldChar w:fldCharType="begin"/>
      </w:r>
      <w:r w:rsidR="002C30F0" w:rsidRPr="002C30F0">
        <w:rPr>
          <w:rStyle w:val="Hyperlink"/>
          <w:rFonts w:ascii="UnitOT" w:hAnsi="UnitOT"/>
          <w:color w:val="0070C0"/>
          <w:u w:val="single"/>
        </w:rPr>
        <w:instrText>HYPERLINK "http://www.schau.messedornbirn.at"</w:instrText>
      </w:r>
      <w:r w:rsidR="002C30F0" w:rsidRPr="002C30F0">
        <w:rPr>
          <w:rStyle w:val="Hyperlink"/>
          <w:rFonts w:ascii="UnitOT" w:hAnsi="UnitOT"/>
          <w:color w:val="0070C0"/>
          <w:u w:val="single"/>
        </w:rPr>
      </w:r>
      <w:r w:rsidR="002C30F0" w:rsidRPr="002C30F0">
        <w:rPr>
          <w:rStyle w:val="Hyperlink"/>
          <w:rFonts w:ascii="UnitOT" w:hAnsi="UnitOT"/>
          <w:color w:val="0070C0"/>
          <w:u w:val="single"/>
        </w:rPr>
        <w:fldChar w:fldCharType="separate"/>
      </w:r>
      <w:r w:rsidR="002C30F0" w:rsidRPr="002C30F0">
        <w:rPr>
          <w:rStyle w:val="Hyperlink"/>
          <w:rFonts w:ascii="UnitOT" w:hAnsi="UnitOT" w:cs="UnitOT"/>
          <w:color w:val="0070C0"/>
          <w:szCs w:val="18"/>
          <w:u w:val="single"/>
        </w:rPr>
        <w:t>schau.messedornbirn.at</w:t>
      </w:r>
      <w:r w:rsidR="002C30F0" w:rsidRPr="002C30F0">
        <w:rPr>
          <w:rStyle w:val="Hyperlink"/>
          <w:rFonts w:ascii="UnitOT" w:hAnsi="UnitOT"/>
          <w:color w:val="0070C0"/>
          <w:u w:val="single"/>
        </w:rPr>
        <w:fldChar w:fldCharType="end"/>
      </w:r>
      <w:bookmarkEnd w:id="0"/>
      <w:r w:rsidRPr="00FB4E0A">
        <w:rPr>
          <w:rFonts w:ascii="UnitOT" w:hAnsi="UnitOT" w:cs="UnitOT"/>
          <w:szCs w:val="18"/>
        </w:rPr>
        <w:t>. Gerne senden wir Ihnen bei Bedarf</w:t>
      </w:r>
      <w:r w:rsidR="002C30F0">
        <w:rPr>
          <w:rFonts w:ascii="UnitOT" w:hAnsi="UnitOT" w:cs="UnitOT"/>
          <w:szCs w:val="18"/>
        </w:rPr>
        <w:t xml:space="preserve"> zusätzliches Informationsmaterial oder Flyer z</w:t>
      </w:r>
      <w:r w:rsidRPr="00FB4E0A">
        <w:rPr>
          <w:rFonts w:ascii="UnitOT" w:hAnsi="UnitOT" w:cs="UnitOT"/>
          <w:szCs w:val="18"/>
        </w:rPr>
        <w:t>u</w:t>
      </w:r>
      <w:r w:rsidR="002C30F0">
        <w:rPr>
          <w:rFonts w:ascii="UnitOT" w:hAnsi="UnitOT" w:cs="UnitOT"/>
          <w:szCs w:val="18"/>
        </w:rPr>
        <w:t>.</w:t>
      </w:r>
    </w:p>
    <w:p w14:paraId="20CF24E1" w14:textId="6DB5CDE9" w:rsidR="003B32C2" w:rsidRPr="00FB4E0A" w:rsidRDefault="003B32C2" w:rsidP="00FB4E0A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45C68AFA" w14:textId="77777777" w:rsidR="003B32C2" w:rsidRPr="00FB4E0A" w:rsidRDefault="003B32C2" w:rsidP="00FB4E0A">
      <w:pPr>
        <w:spacing w:line="240" w:lineRule="exact"/>
        <w:jc w:val="both"/>
        <w:rPr>
          <w:rFonts w:ascii="UnitOT" w:hAnsi="UnitOT" w:cs="UnitOT"/>
          <w:szCs w:val="18"/>
        </w:rPr>
      </w:pPr>
      <w:r w:rsidRPr="00FB4E0A">
        <w:rPr>
          <w:rFonts w:ascii="UnitOT" w:hAnsi="UnitOT" w:cs="UnitOT"/>
          <w:szCs w:val="18"/>
        </w:rPr>
        <w:t xml:space="preserve">Mit freundlichen Grüßen aus </w:t>
      </w:r>
      <w:r w:rsidR="000411D3" w:rsidRPr="00FB4E0A">
        <w:rPr>
          <w:rFonts w:ascii="UnitOT" w:hAnsi="UnitOT" w:cs="UnitOT"/>
          <w:szCs w:val="18"/>
        </w:rPr>
        <w:t>dem Messequartier</w:t>
      </w:r>
      <w:r w:rsidRPr="00FB4E0A">
        <w:rPr>
          <w:rFonts w:ascii="UnitOT" w:hAnsi="UnitOT" w:cs="UnitOT"/>
          <w:szCs w:val="18"/>
        </w:rPr>
        <w:t xml:space="preserve">, </w:t>
      </w:r>
    </w:p>
    <w:p w14:paraId="3A92DFA9" w14:textId="133A677F" w:rsidR="002C66ED" w:rsidRPr="009968FD" w:rsidRDefault="002C66ED" w:rsidP="00FB4E0A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631AE255" w14:textId="77777777" w:rsidR="009968FD" w:rsidRPr="009968FD" w:rsidRDefault="009968FD" w:rsidP="00FB4E0A">
      <w:pPr>
        <w:spacing w:line="240" w:lineRule="exact"/>
        <w:jc w:val="both"/>
        <w:rPr>
          <w:rFonts w:ascii="UnitOT" w:hAnsi="UnitOT" w:cs="UnitOT"/>
          <w:szCs w:val="18"/>
        </w:rPr>
      </w:pPr>
      <w:r w:rsidRPr="009968FD">
        <w:rPr>
          <w:rFonts w:ascii="UnitOT" w:hAnsi="UnitOT" w:cs="UnitOT"/>
          <w:szCs w:val="18"/>
        </w:rPr>
        <w:t>Johanna Rein</w:t>
      </w:r>
    </w:p>
    <w:p w14:paraId="6754182C" w14:textId="1969D177" w:rsidR="00BA7280" w:rsidRPr="009968FD" w:rsidRDefault="00BA7280" w:rsidP="00FB4E0A">
      <w:pPr>
        <w:spacing w:line="240" w:lineRule="exact"/>
        <w:jc w:val="both"/>
        <w:rPr>
          <w:rFonts w:ascii="UnitOT" w:hAnsi="UnitOT" w:cs="UnitOT"/>
          <w:szCs w:val="18"/>
        </w:rPr>
      </w:pPr>
      <w:r w:rsidRPr="009968FD">
        <w:rPr>
          <w:rFonts w:ascii="UnitOT" w:hAnsi="UnitOT" w:cs="UnitOT"/>
          <w:szCs w:val="18"/>
        </w:rPr>
        <w:t>Finanzen &amp; Ticketing</w:t>
      </w:r>
    </w:p>
    <w:p w14:paraId="301BA216" w14:textId="0B957C01" w:rsidR="00AA18BD" w:rsidRDefault="00DB3087" w:rsidP="009968FD">
      <w:pPr>
        <w:spacing w:line="240" w:lineRule="exact"/>
        <w:jc w:val="both"/>
        <w:rPr>
          <w:rFonts w:ascii="Frutiger LT Com 45 Light" w:hAnsi="Frutiger LT Com 45 Light"/>
          <w:b/>
          <w:sz w:val="22"/>
          <w:szCs w:val="22"/>
        </w:rPr>
      </w:pPr>
      <w:r w:rsidRPr="00B417E5">
        <w:rPr>
          <w:rFonts w:ascii="UnitOT" w:hAnsi="UnitOT" w:cs="UnitOT"/>
          <w:szCs w:val="18"/>
        </w:rPr>
        <w:tab/>
      </w:r>
      <w:r w:rsidR="00AA18BD">
        <w:rPr>
          <w:rFonts w:ascii="Frutiger LT Com 45 Light" w:hAnsi="Frutiger LT Com 45 Light"/>
          <w:b/>
          <w:sz w:val="22"/>
          <w:szCs w:val="22"/>
        </w:rPr>
        <w:br w:type="page"/>
      </w:r>
    </w:p>
    <w:p w14:paraId="2F26017B" w14:textId="77777777" w:rsidR="003B32C2" w:rsidRPr="00B417E5" w:rsidRDefault="00D75700" w:rsidP="00FB4E0A">
      <w:pPr>
        <w:spacing w:line="240" w:lineRule="exact"/>
        <w:rPr>
          <w:rFonts w:ascii="UnitOT" w:hAnsi="UnitOT" w:cs="UnitOT"/>
          <w:b/>
          <w:sz w:val="22"/>
          <w:szCs w:val="22"/>
        </w:rPr>
      </w:pPr>
      <w:r w:rsidRPr="00B417E5">
        <w:rPr>
          <w:rFonts w:ascii="UnitOT" w:hAnsi="UnitOT" w:cs="UnitOT"/>
          <w:b/>
          <w:sz w:val="22"/>
          <w:szCs w:val="22"/>
        </w:rPr>
        <w:lastRenderedPageBreak/>
        <w:t>Gratis</w:t>
      </w:r>
      <w:r w:rsidR="00070549" w:rsidRPr="00B417E5">
        <w:rPr>
          <w:rFonts w:ascii="UnitOT" w:hAnsi="UnitOT" w:cs="UnitOT"/>
          <w:b/>
          <w:sz w:val="22"/>
          <w:szCs w:val="22"/>
        </w:rPr>
        <w:t>-</w:t>
      </w:r>
      <w:r w:rsidR="003B32C2" w:rsidRPr="00B417E5">
        <w:rPr>
          <w:rFonts w:ascii="UnitOT" w:hAnsi="UnitOT" w:cs="UnitOT"/>
          <w:b/>
          <w:sz w:val="22"/>
          <w:szCs w:val="22"/>
        </w:rPr>
        <w:t>Eintritt für Schulklassen an den ersten beiden Messetagen</w:t>
      </w:r>
    </w:p>
    <w:p w14:paraId="60139D34" w14:textId="77777777" w:rsidR="003B32C2" w:rsidRPr="00B417E5" w:rsidRDefault="003B32C2" w:rsidP="00FB4E0A">
      <w:pPr>
        <w:spacing w:line="240" w:lineRule="exact"/>
        <w:rPr>
          <w:rFonts w:ascii="UnitOT" w:hAnsi="UnitOT" w:cs="UnitOT"/>
          <w:b/>
          <w:sz w:val="22"/>
          <w:szCs w:val="22"/>
        </w:rPr>
      </w:pPr>
    </w:p>
    <w:p w14:paraId="6B82C5B4" w14:textId="77777777" w:rsidR="003B32C2" w:rsidRPr="00B417E5" w:rsidRDefault="003B32C2" w:rsidP="00FB4E0A">
      <w:pPr>
        <w:spacing w:line="240" w:lineRule="exact"/>
        <w:rPr>
          <w:rFonts w:ascii="UnitOT" w:hAnsi="UnitOT" w:cs="UnitOT"/>
          <w:b/>
          <w:sz w:val="22"/>
          <w:szCs w:val="22"/>
        </w:rPr>
      </w:pPr>
    </w:p>
    <w:p w14:paraId="12E78739" w14:textId="77777777" w:rsidR="003B32C2" w:rsidRPr="00B417E5" w:rsidRDefault="003B32C2" w:rsidP="00FB4E0A">
      <w:pPr>
        <w:spacing w:line="240" w:lineRule="exact"/>
        <w:rPr>
          <w:rFonts w:ascii="UnitOT" w:hAnsi="UnitOT" w:cs="UnitOT"/>
        </w:rPr>
      </w:pPr>
    </w:p>
    <w:p w14:paraId="573B60DC" w14:textId="4EA98523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  <w:r w:rsidRPr="00B417E5">
        <w:rPr>
          <w:rFonts w:ascii="UnitOT" w:hAnsi="UnitOT" w:cs="UnitOT"/>
        </w:rPr>
        <w:t>Name der Schule:</w:t>
      </w:r>
      <w:r w:rsidR="00C541E8">
        <w:rPr>
          <w:rFonts w:ascii="UnitOT" w:hAnsi="UnitOT" w:cs="UnitOT"/>
        </w:rPr>
        <w:tab/>
      </w:r>
    </w:p>
    <w:p w14:paraId="1BFFB8E2" w14:textId="77777777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3C646B3A" w14:textId="77777777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317DB30A" w14:textId="6CAA5C13" w:rsidR="005B3B51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  <w:r w:rsidRPr="00B417E5">
        <w:rPr>
          <w:rFonts w:ascii="UnitOT" w:hAnsi="UnitOT" w:cs="UnitOT"/>
        </w:rPr>
        <w:t>Name der verantwortlichen Lehrperson:</w:t>
      </w:r>
      <w:r w:rsidR="00C541E8">
        <w:rPr>
          <w:rFonts w:ascii="UnitOT" w:hAnsi="UnitOT" w:cs="UnitOT"/>
        </w:rPr>
        <w:tab/>
      </w:r>
    </w:p>
    <w:p w14:paraId="1FD71EF3" w14:textId="77777777" w:rsidR="005B3B51" w:rsidRPr="00B417E5" w:rsidRDefault="005B3B51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1ACB0148" w14:textId="77777777" w:rsidR="005B3B51" w:rsidRPr="00B417E5" w:rsidRDefault="005B3B51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216AF8CA" w14:textId="3E203FF5" w:rsidR="005B3B51" w:rsidRPr="00B417E5" w:rsidRDefault="005B3B51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  <w:r>
        <w:rPr>
          <w:rFonts w:ascii="UnitOT" w:hAnsi="UnitOT" w:cs="UnitOT"/>
        </w:rPr>
        <w:t>E-Mailadresse</w:t>
      </w:r>
      <w:r w:rsidRPr="00B417E5">
        <w:rPr>
          <w:rFonts w:ascii="UnitOT" w:hAnsi="UnitOT" w:cs="UnitOT"/>
        </w:rPr>
        <w:t>:</w:t>
      </w:r>
      <w:r w:rsidR="00C541E8">
        <w:rPr>
          <w:rFonts w:ascii="UnitOT" w:hAnsi="UnitOT" w:cs="UnitOT"/>
        </w:rPr>
        <w:tab/>
      </w:r>
    </w:p>
    <w:p w14:paraId="0616CFAD" w14:textId="77777777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3429D007" w14:textId="77777777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</w:p>
    <w:p w14:paraId="431E6E84" w14:textId="2538FBDD" w:rsidR="003B32C2" w:rsidRPr="00B417E5" w:rsidRDefault="003B32C2" w:rsidP="00C541E8">
      <w:pPr>
        <w:tabs>
          <w:tab w:val="clear" w:pos="170"/>
          <w:tab w:val="clear" w:pos="3969"/>
          <w:tab w:val="right" w:leader="underscore" w:pos="5954"/>
        </w:tabs>
        <w:spacing w:line="240" w:lineRule="exact"/>
        <w:rPr>
          <w:rFonts w:ascii="UnitOT" w:hAnsi="UnitOT" w:cs="UnitOT"/>
        </w:rPr>
      </w:pPr>
      <w:r w:rsidRPr="00B417E5">
        <w:rPr>
          <w:rFonts w:ascii="UnitOT" w:hAnsi="UnitOT" w:cs="UnitOT"/>
        </w:rPr>
        <w:t xml:space="preserve">Anzahl </w:t>
      </w:r>
      <w:r w:rsidR="00A4748A" w:rsidRPr="00B417E5">
        <w:rPr>
          <w:rFonts w:ascii="UnitOT" w:hAnsi="UnitOT" w:cs="UnitOT"/>
        </w:rPr>
        <w:t>Karten gesamt</w:t>
      </w:r>
      <w:r w:rsidRPr="00B417E5">
        <w:rPr>
          <w:rFonts w:ascii="UnitOT" w:hAnsi="UnitOT" w:cs="UnitOT"/>
        </w:rPr>
        <w:t>:</w:t>
      </w:r>
      <w:r w:rsidR="00C541E8">
        <w:rPr>
          <w:rFonts w:ascii="UnitOT" w:hAnsi="UnitOT" w:cs="UnitOT"/>
        </w:rPr>
        <w:tab/>
      </w:r>
    </w:p>
    <w:p w14:paraId="01828CDB" w14:textId="77777777" w:rsidR="003B32C2" w:rsidRPr="00B417E5" w:rsidRDefault="003B32C2" w:rsidP="00FB4E0A">
      <w:pPr>
        <w:spacing w:line="240" w:lineRule="exact"/>
        <w:rPr>
          <w:rFonts w:ascii="UnitOT" w:hAnsi="UnitOT" w:cs="UnitOT"/>
        </w:rPr>
      </w:pPr>
      <w:r w:rsidRPr="00B417E5">
        <w:rPr>
          <w:rFonts w:ascii="UnitOT" w:hAnsi="UnitOT" w:cs="UnitOT"/>
        </w:rPr>
        <w:t xml:space="preserve"> </w:t>
      </w:r>
    </w:p>
    <w:p w14:paraId="08626B4E" w14:textId="77777777" w:rsidR="003B32C2" w:rsidRPr="00B417E5" w:rsidRDefault="00217745" w:rsidP="00FB4E0A">
      <w:pPr>
        <w:spacing w:line="240" w:lineRule="exact"/>
        <w:rPr>
          <w:rFonts w:ascii="UnitOT" w:hAnsi="UnitOT" w:cs="UnitOT"/>
        </w:rPr>
      </w:pPr>
      <w:r w:rsidRPr="00B417E5">
        <w:rPr>
          <w:rFonts w:ascii="UnitOT" w:hAnsi="UnitOT" w:cs="UnitOT"/>
          <w:noProof/>
          <w:lang w:val="de-AT" w:eastAsia="de-A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C34D698" wp14:editId="4219699F">
                <wp:simplePos x="0" y="0"/>
                <wp:positionH relativeFrom="column">
                  <wp:posOffset>3004185</wp:posOffset>
                </wp:positionH>
                <wp:positionV relativeFrom="paragraph">
                  <wp:posOffset>122555</wp:posOffset>
                </wp:positionV>
                <wp:extent cx="95250" cy="104775"/>
                <wp:effectExtent l="0" t="0" r="19050" b="28575"/>
                <wp:wrapNone/>
                <wp:docPr id="3" name="Ellips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0" cy="104775"/>
                        </a:xfrm>
                        <a:prstGeom prst="ellipse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chemeClr val="tx1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0153B8" id="Ellipse 3" o:spid="_x0000_s1026" style="position:absolute;margin-left:236.55pt;margin-top:9.65pt;width:7.5pt;height: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" fillcolor="window" strokecolor="black [3213]" strokeweight="2pt"/>
            </w:pict>
          </mc:Fallback>
        </mc:AlternateContent>
      </w:r>
      <w:r w:rsidRPr="00B417E5">
        <w:rPr>
          <w:rFonts w:ascii="UnitOT" w:hAnsi="UnitOT" w:cs="UnitOT"/>
          <w:noProof/>
          <w:lang w:val="de-AT" w:eastAsia="de-A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F5E1E2" wp14:editId="6AE7953B">
                <wp:simplePos x="0" y="0"/>
                <wp:positionH relativeFrom="column">
                  <wp:posOffset>811530</wp:posOffset>
                </wp:positionH>
                <wp:positionV relativeFrom="paragraph">
                  <wp:posOffset>122555</wp:posOffset>
                </wp:positionV>
                <wp:extent cx="95250" cy="104775"/>
                <wp:effectExtent l="0" t="0" r="19050" b="28575"/>
                <wp:wrapNone/>
                <wp:docPr id="6" name="Ellips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5250" cy="104775"/>
                        </a:xfrm>
                        <a:prstGeom prst="ellipse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99935A0" id="Ellipse 6" o:spid="_x0000_s1026" style="position:absolute;margin-left:63.9pt;margin-top:9.65pt;width:7.5pt;height:8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" fillcolor="white [3212]" strokecolor="black [3213]" strokeweight="2pt"/>
            </w:pict>
          </mc:Fallback>
        </mc:AlternateContent>
      </w:r>
    </w:p>
    <w:p w14:paraId="42BB363A" w14:textId="77777777" w:rsidR="003B32C2" w:rsidRPr="00B417E5" w:rsidRDefault="003B32C2" w:rsidP="00FB4E0A">
      <w:pPr>
        <w:spacing w:line="240" w:lineRule="exact"/>
        <w:ind w:firstLine="708"/>
        <w:rPr>
          <w:rFonts w:ascii="UnitOT" w:hAnsi="UnitOT" w:cs="UnitOT"/>
        </w:rPr>
      </w:pPr>
    </w:p>
    <w:p w14:paraId="231C1877" w14:textId="1D6FEBE3" w:rsidR="003B32C2" w:rsidRPr="00B417E5" w:rsidRDefault="009241C7" w:rsidP="00FB4E0A">
      <w:pPr>
        <w:spacing w:line="240" w:lineRule="exact"/>
        <w:rPr>
          <w:rFonts w:ascii="UnitOT" w:hAnsi="UnitOT" w:cs="UnitOT"/>
        </w:rPr>
      </w:pPr>
      <w:r>
        <w:rPr>
          <w:rFonts w:ascii="UnitOT" w:hAnsi="UnitOT" w:cs="UnitOT"/>
        </w:rPr>
        <w:tab/>
        <w:t xml:space="preserve">     </w:t>
      </w:r>
      <w:r w:rsidR="003B32C2" w:rsidRPr="00B417E5">
        <w:rPr>
          <w:rFonts w:ascii="UnitOT" w:hAnsi="UnitOT" w:cs="UnitOT"/>
        </w:rPr>
        <w:t>Donnerstag</w:t>
      </w:r>
      <w:r w:rsidR="00A20481" w:rsidRPr="00B417E5">
        <w:rPr>
          <w:rFonts w:ascii="UnitOT" w:hAnsi="UnitOT" w:cs="UnitOT"/>
        </w:rPr>
        <w:t xml:space="preserve">, </w:t>
      </w:r>
      <w:r w:rsidR="009968FD">
        <w:rPr>
          <w:rFonts w:ascii="UnitOT" w:hAnsi="UnitOT" w:cs="UnitOT"/>
        </w:rPr>
        <w:t>9</w:t>
      </w:r>
      <w:r w:rsidR="00A20481" w:rsidRPr="00B417E5">
        <w:rPr>
          <w:rFonts w:ascii="UnitOT" w:hAnsi="UnitOT" w:cs="UnitOT"/>
        </w:rPr>
        <w:t xml:space="preserve">. </w:t>
      </w:r>
      <w:r w:rsidR="00BC7EEF">
        <w:rPr>
          <w:rFonts w:ascii="UnitOT" w:hAnsi="UnitOT" w:cs="UnitOT"/>
        </w:rPr>
        <w:t>April 202</w:t>
      </w:r>
      <w:r w:rsidR="009968FD">
        <w:rPr>
          <w:rFonts w:ascii="UnitOT" w:hAnsi="UnitOT" w:cs="UnitOT"/>
        </w:rPr>
        <w:t>6</w:t>
      </w:r>
      <w:proofErr w:type="gramStart"/>
      <w:r w:rsidR="003B32C2" w:rsidRPr="00B417E5">
        <w:rPr>
          <w:rFonts w:ascii="UnitOT" w:hAnsi="UnitOT" w:cs="UnitOT"/>
        </w:rPr>
        <w:tab/>
        <w:t xml:space="preserve">  Freitag</w:t>
      </w:r>
      <w:proofErr w:type="gramEnd"/>
      <w:r w:rsidR="00A20481" w:rsidRPr="00B417E5">
        <w:rPr>
          <w:rFonts w:ascii="UnitOT" w:hAnsi="UnitOT" w:cs="UnitOT"/>
        </w:rPr>
        <w:t xml:space="preserve">, </w:t>
      </w:r>
      <w:r w:rsidR="009968FD">
        <w:rPr>
          <w:rFonts w:ascii="UnitOT" w:hAnsi="UnitOT" w:cs="UnitOT"/>
        </w:rPr>
        <w:t>10</w:t>
      </w:r>
      <w:r w:rsidR="00A20481" w:rsidRPr="00B417E5">
        <w:rPr>
          <w:rFonts w:ascii="UnitOT" w:hAnsi="UnitOT" w:cs="UnitOT"/>
        </w:rPr>
        <w:t xml:space="preserve">. </w:t>
      </w:r>
      <w:r w:rsidR="00BC7EEF">
        <w:rPr>
          <w:rFonts w:ascii="UnitOT" w:hAnsi="UnitOT" w:cs="UnitOT"/>
        </w:rPr>
        <w:t>April 202</w:t>
      </w:r>
      <w:r w:rsidR="009968FD">
        <w:rPr>
          <w:rFonts w:ascii="UnitOT" w:hAnsi="UnitOT" w:cs="UnitOT"/>
        </w:rPr>
        <w:t>6</w:t>
      </w:r>
    </w:p>
    <w:p w14:paraId="07E350AB" w14:textId="77777777" w:rsidR="003B32C2" w:rsidRPr="00B417E5" w:rsidRDefault="003B32C2" w:rsidP="00FB4E0A">
      <w:pPr>
        <w:spacing w:line="240" w:lineRule="exact"/>
        <w:rPr>
          <w:rFonts w:ascii="UnitOT" w:hAnsi="UnitOT" w:cs="UnitOT"/>
        </w:rPr>
      </w:pPr>
    </w:p>
    <w:p w14:paraId="3B83C697" w14:textId="77777777" w:rsidR="00ED51FF" w:rsidRDefault="00ED51FF" w:rsidP="00FB4E0A">
      <w:pPr>
        <w:spacing w:line="240" w:lineRule="exact"/>
        <w:rPr>
          <w:rFonts w:ascii="UnitOT" w:hAnsi="UnitOT" w:cs="UnitOT"/>
          <w:sz w:val="16"/>
          <w:szCs w:val="16"/>
        </w:rPr>
      </w:pPr>
    </w:p>
    <w:p w14:paraId="5EA916B2" w14:textId="2E3B7EFF" w:rsidR="003B32C2" w:rsidRPr="00B417E5" w:rsidRDefault="005B3B51" w:rsidP="00FB4E0A">
      <w:pPr>
        <w:spacing w:line="240" w:lineRule="exact"/>
        <w:rPr>
          <w:rFonts w:ascii="UnitOT" w:hAnsi="UnitOT" w:cs="UnitOT"/>
          <w:sz w:val="16"/>
          <w:szCs w:val="16"/>
        </w:rPr>
      </w:pPr>
      <w:r w:rsidRPr="005B3B51">
        <w:rPr>
          <w:rFonts w:ascii="UnitOT" w:hAnsi="UnitOT" w:cs="UnitOT"/>
          <w:sz w:val="16"/>
          <w:szCs w:val="16"/>
        </w:rPr>
        <w:t>Sie erhalten d</w:t>
      </w:r>
      <w:r w:rsidR="00390E93">
        <w:rPr>
          <w:rFonts w:ascii="UnitOT" w:hAnsi="UnitOT" w:cs="UnitOT"/>
          <w:sz w:val="16"/>
          <w:szCs w:val="16"/>
        </w:rPr>
        <w:t xml:space="preserve">en Gutscheincode </w:t>
      </w:r>
      <w:r w:rsidRPr="005B3B51">
        <w:rPr>
          <w:rFonts w:ascii="UnitOT" w:hAnsi="UnitOT" w:cs="UnitOT"/>
          <w:sz w:val="16"/>
          <w:szCs w:val="16"/>
        </w:rPr>
        <w:t>für die Besucher-Gratistickets innerhalb weniger Tage per E-Mail an die angegebene Adresse.</w:t>
      </w:r>
    </w:p>
    <w:p w14:paraId="17D8A254" w14:textId="77777777" w:rsidR="003B32C2" w:rsidRPr="00B417E5" w:rsidRDefault="003B32C2" w:rsidP="00FB4E0A">
      <w:pPr>
        <w:spacing w:line="240" w:lineRule="exact"/>
        <w:jc w:val="both"/>
        <w:rPr>
          <w:rFonts w:ascii="UnitOT" w:hAnsi="UnitOT" w:cs="UnitOT"/>
          <w:szCs w:val="18"/>
        </w:rPr>
      </w:pPr>
    </w:p>
    <w:p w14:paraId="6CD82710" w14:textId="77777777" w:rsidR="00555161" w:rsidRPr="00AD14CB" w:rsidRDefault="00555161" w:rsidP="00FB4E0A">
      <w:pPr>
        <w:spacing w:line="240" w:lineRule="exact"/>
        <w:jc w:val="both"/>
        <w:rPr>
          <w:rFonts w:ascii="Frutiger LT Com 45 Light" w:hAnsi="Frutiger LT Com 45 Light"/>
          <w:szCs w:val="18"/>
        </w:rPr>
      </w:pPr>
    </w:p>
    <w:sectPr w:rsidR="00555161" w:rsidRPr="00AD14CB" w:rsidSect="002F1B01">
      <w:headerReference w:type="default" r:id="rId10"/>
      <w:headerReference w:type="first" r:id="rId11"/>
      <w:footerReference w:type="first" r:id="rId12"/>
      <w:type w:val="continuous"/>
      <w:pgSz w:w="11906" w:h="16838" w:code="9"/>
      <w:pgMar w:top="2835" w:right="3684" w:bottom="1134" w:left="1418" w:header="1701" w:footer="67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C92912" w14:textId="77777777" w:rsidR="00DF71C5" w:rsidRDefault="00DF71C5">
      <w:r>
        <w:separator/>
      </w:r>
    </w:p>
  </w:endnote>
  <w:endnote w:type="continuationSeparator" w:id="0">
    <w:p w14:paraId="3393F2D5" w14:textId="77777777" w:rsidR="00DF71C5" w:rsidRDefault="00DF71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 LT Com 45 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utiger LT Std 45 Light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Lucida Grande">
    <w:altName w:val="Times New Roman"/>
    <w:charset w:val="00"/>
    <w:family w:val="roman"/>
    <w:pitch w:val="default"/>
  </w:font>
  <w:font w:name="MinionPro-Regular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nitOT">
    <w:altName w:val="Calibri"/>
    <w:panose1 w:val="00000000000000000000"/>
    <w:charset w:val="00"/>
    <w:family w:val="swiss"/>
    <w:notTrueType/>
    <w:pitch w:val="variable"/>
    <w:sig w:usb0="800000EF" w:usb1="5000207B" w:usb2="00000028" w:usb3="00000000" w:csb0="00000001" w:csb1="00000000"/>
  </w:font>
  <w:font w:name="Frutiger-Light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FrutigerCE-Bold">
    <w:altName w:val="Frutiger CE 65 Bold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UnitOT-Bold">
    <w:altName w:val="Calibri"/>
    <w:panose1 w:val="00000000000000000000"/>
    <w:charset w:val="00"/>
    <w:family w:val="swiss"/>
    <w:notTrueType/>
    <w:pitch w:val="variable"/>
    <w:sig w:usb0="800000EF" w:usb1="5000207B" w:usb2="00000028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D34A1" w14:textId="77777777" w:rsidR="00DF71C5" w:rsidRDefault="00C15F88">
    <w:pPr>
      <w:pStyle w:val="Fuzeile"/>
    </w:pPr>
    <w:r>
      <w:rPr>
        <w:noProof/>
        <w:sz w:val="20"/>
      </w:rPr>
      <w:object w:dxaOrig="1440" w:dyaOrig="1440" w14:anchorId="25212ED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374.2pt;margin-top:754.1pt;width:99pt;height:37.5pt;z-index:-251656704;visibility:visible;mso-wrap-edited:f;mso-position-horizontal-relative:page;mso-position-vertical-relative:page" wrapcoords="-164 0 -164 21168 21600 21168 21600 0 -164 0" o:allowoverlap="f">
          <v:imagedata r:id="rId1" o:title=""/>
          <w10:wrap anchorx="page" anchory="page"/>
        </v:shape>
        <o:OLEObject Type="Embed" ProgID="Word.Picture.8" ShapeID="_x0000_s2049" DrawAspect="Content" ObjectID="_1834139867" r:id="rId2"/>
      </w:obje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4FB7C" w14:textId="77777777" w:rsidR="00DF71C5" w:rsidRDefault="00DF71C5">
      <w:r>
        <w:separator/>
      </w:r>
    </w:p>
  </w:footnote>
  <w:footnote w:type="continuationSeparator" w:id="0">
    <w:p w14:paraId="7C2FB391" w14:textId="77777777" w:rsidR="00DF71C5" w:rsidRDefault="00DF71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A4B8B" w14:textId="77777777" w:rsidR="008358C4" w:rsidRDefault="008358C4" w:rsidP="008358C4">
    <w:r>
      <w:rPr>
        <w:noProof/>
        <w:lang w:val="de-AT" w:eastAsia="de-AT"/>
      </w:rPr>
      <w:drawing>
        <wp:anchor distT="0" distB="0" distL="114300" distR="114300" simplePos="0" relativeHeight="251656704" behindDoc="0" locked="1" layoutInCell="1" allowOverlap="1" wp14:anchorId="77997F39" wp14:editId="56B2ABCF">
          <wp:simplePos x="0" y="0"/>
          <wp:positionH relativeFrom="column">
            <wp:posOffset>3898265</wp:posOffset>
          </wp:positionH>
          <wp:positionV relativeFrom="page">
            <wp:posOffset>756920</wp:posOffset>
          </wp:positionV>
          <wp:extent cx="2429510" cy="914400"/>
          <wp:effectExtent l="0" t="0" r="8890" b="0"/>
          <wp:wrapNone/>
          <wp:docPr id="1120042671" name="Bild 4" descr="MesseDornbirn_mClaim_1-zeilig_4c_W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MesseDornbirn_mClaim_1-zeilig_4c_W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951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t xml:space="preserve"> </w:t>
    </w:r>
    <w:r>
      <w:tab/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7728" behindDoc="1" locked="1" layoutInCell="1" allowOverlap="1" wp14:anchorId="1F761904" wp14:editId="10AA68C0">
              <wp:simplePos x="0" y="0"/>
              <wp:positionH relativeFrom="column">
                <wp:posOffset>5094605</wp:posOffset>
              </wp:positionH>
              <wp:positionV relativeFrom="page">
                <wp:posOffset>4688205</wp:posOffset>
              </wp:positionV>
              <wp:extent cx="1583690" cy="1144270"/>
              <wp:effectExtent l="0" t="0" r="16510" b="1778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3690" cy="1144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0E468C" w14:textId="77777777" w:rsidR="008358C4" w:rsidRPr="00E954FA" w:rsidRDefault="008358C4" w:rsidP="008358C4">
                          <w:pPr>
                            <w:pStyle w:val="MesseAdressblock1"/>
                            <w:rPr>
                              <w:rFonts w:ascii="Frutiger LT Com 45 Light" w:hAnsi="Frutiger LT Com 45 Light"/>
                            </w:rPr>
                          </w:pPr>
                          <w:r w:rsidRPr="00E954FA">
                            <w:rPr>
                              <w:rFonts w:ascii="Frutiger LT Com 45 Light" w:hAnsi="Frutiger LT Com 45 Light"/>
                            </w:rPr>
                            <w:t>Messe</w:t>
                          </w:r>
                          <w:r>
                            <w:rPr>
                              <w:rFonts w:ascii="Frutiger LT Com 45 Light" w:hAnsi="Frutiger LT Com 45 Light"/>
                            </w:rPr>
                            <w:t xml:space="preserve"> Dornbirn</w:t>
                          </w:r>
                          <w:r w:rsidRPr="001A15EA">
                            <w:rPr>
                              <w:rFonts w:ascii="Frutiger LT Com 45 Light" w:hAnsi="Frutiger LT Com 45 Light"/>
                              <w:sz w:val="12"/>
                              <w:szCs w:val="12"/>
                            </w:rPr>
                            <w:t xml:space="preserve"> </w:t>
                          </w:r>
                          <w:r w:rsidRPr="00E954FA">
                            <w:rPr>
                              <w:rFonts w:ascii="Frutiger LT Com 45 Light" w:hAnsi="Frutiger LT Com 45 Light"/>
                            </w:rPr>
                            <w:t xml:space="preserve">GmbH </w:t>
                          </w:r>
                        </w:p>
                        <w:p w14:paraId="0FB51FEF" w14:textId="77777777" w:rsidR="008358C4" w:rsidRPr="00E954FA" w:rsidRDefault="008358C4" w:rsidP="008358C4">
                          <w:pPr>
                            <w:pStyle w:val="MesseAdressblock1"/>
                            <w:rPr>
                              <w:rFonts w:ascii="Frutiger LT Com 45 Light" w:hAnsi="Frutiger LT Com 45 Light"/>
                            </w:rPr>
                          </w:pPr>
                          <w:r w:rsidRPr="00E954FA">
                            <w:rPr>
                              <w:rFonts w:ascii="Frutiger LT Com 45 Light" w:hAnsi="Frutiger LT Com 45 Light"/>
                            </w:rPr>
                            <w:t>Messeplatz 1</w:t>
                          </w:r>
                        </w:p>
                        <w:p w14:paraId="3296DAB5" w14:textId="77777777" w:rsidR="008358C4" w:rsidRPr="00E954FA" w:rsidRDefault="008358C4" w:rsidP="008358C4">
                          <w:pPr>
                            <w:pStyle w:val="MesseAdressblock1"/>
                            <w:tabs>
                              <w:tab w:val="left" w:pos="284"/>
                            </w:tabs>
                            <w:rPr>
                              <w:rFonts w:ascii="Frutiger LT Com 45 Light" w:hAnsi="Frutiger LT Com 45 Light"/>
                            </w:rPr>
                          </w:pPr>
                          <w:r w:rsidRPr="00E954FA">
                            <w:rPr>
                              <w:rFonts w:ascii="Frutiger LT Com 45 Light" w:hAnsi="Frutiger LT Com 45 Light"/>
                            </w:rPr>
                            <w:t>6854 Dornbirn, Österreich</w:t>
                          </w:r>
                        </w:p>
                        <w:p w14:paraId="60512526" w14:textId="77777777" w:rsidR="008358C4" w:rsidRPr="00372540" w:rsidRDefault="008358C4" w:rsidP="008358C4">
                          <w:pPr>
                            <w:pStyle w:val="MesseAdressblock1"/>
                            <w:tabs>
                              <w:tab w:val="left" w:pos="284"/>
                            </w:tabs>
                            <w:rPr>
                              <w:rFonts w:ascii="Frutiger LT Com 45 Light" w:hAnsi="Frutiger LT Com 45 Light"/>
                              <w:lang w:val="en-GB"/>
                            </w:rPr>
                          </w:pPr>
                          <w:r w:rsidRPr="00372540">
                            <w:rPr>
                              <w:rFonts w:ascii="Frutiger LT Com 45 Light" w:hAnsi="Frutiger LT Com 45 Light"/>
                              <w:lang w:val="en-GB"/>
                            </w:rPr>
                            <w:t xml:space="preserve">Tel. +43 5572 305-0 </w:t>
                          </w:r>
                        </w:p>
                        <w:p w14:paraId="240B0304" w14:textId="77777777" w:rsidR="008358C4" w:rsidRPr="00372540" w:rsidRDefault="008358C4" w:rsidP="008358C4">
                          <w:pPr>
                            <w:pStyle w:val="MesseAdressblock1"/>
                            <w:tabs>
                              <w:tab w:val="left" w:pos="284"/>
                            </w:tabs>
                            <w:rPr>
                              <w:rFonts w:ascii="Frutiger LT Com 45 Light" w:hAnsi="Frutiger LT Com 45 Light"/>
                              <w:lang w:val="en-GB"/>
                            </w:rPr>
                          </w:pPr>
                          <w:proofErr w:type="gramStart"/>
                          <w:r w:rsidRPr="00372540">
                            <w:rPr>
                              <w:rFonts w:ascii="Frutiger LT Com 45 Light" w:hAnsi="Frutiger LT Com 45 Light"/>
                              <w:lang w:val="en-GB"/>
                            </w:rPr>
                            <w:t>Fax  +</w:t>
                          </w:r>
                          <w:proofErr w:type="gramEnd"/>
                          <w:r w:rsidRPr="00372540">
                            <w:rPr>
                              <w:rFonts w:ascii="Frutiger LT Com 45 Light" w:hAnsi="Frutiger LT Com 45 Light"/>
                              <w:lang w:val="en-GB"/>
                            </w:rPr>
                            <w:t>43 5572 305-335</w:t>
                          </w:r>
                        </w:p>
                        <w:p w14:paraId="557F6C9F" w14:textId="77777777" w:rsidR="008358C4" w:rsidRPr="00372540" w:rsidRDefault="008358C4" w:rsidP="008358C4">
                          <w:pPr>
                            <w:pStyle w:val="MesseAdressblock1"/>
                            <w:tabs>
                              <w:tab w:val="left" w:pos="284"/>
                            </w:tabs>
                            <w:rPr>
                              <w:rFonts w:ascii="Frutiger LT Com 45 Light" w:hAnsi="Frutiger LT Com 45 Light"/>
                              <w:lang w:val="en-GB"/>
                            </w:rPr>
                          </w:pPr>
                          <w:r w:rsidRPr="00372540">
                            <w:rPr>
                              <w:rFonts w:ascii="Frutiger LT Com 45 Light" w:hAnsi="Frutiger LT Com 45 Light"/>
                              <w:lang w:val="en-GB"/>
                            </w:rPr>
                            <w:t xml:space="preserve">service@messedornbirn.at </w:t>
                          </w:r>
                        </w:p>
                        <w:p w14:paraId="1476E422" w14:textId="77777777" w:rsidR="008358C4" w:rsidRPr="00372540" w:rsidRDefault="008358C4" w:rsidP="008358C4">
                          <w:pPr>
                            <w:pStyle w:val="MesseAdressblock1"/>
                            <w:rPr>
                              <w:rFonts w:ascii="Frutiger LT Com 45 Light" w:hAnsi="Frutiger LT Com 45 Light"/>
                              <w:lang w:val="en-GB"/>
                            </w:rPr>
                          </w:pPr>
                        </w:p>
                        <w:p w14:paraId="301AB40F" w14:textId="77777777" w:rsidR="008358C4" w:rsidRPr="00E954FA" w:rsidRDefault="008358C4" w:rsidP="008358C4">
                          <w:pPr>
                            <w:pStyle w:val="MesseAdressblock2"/>
                          </w:pPr>
                          <w:r w:rsidRPr="00E954FA">
                            <w:t>www.messedornbirn.at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76190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01.15pt;margin-top:369.15pt;width:124.7pt;height:90.1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" filled="f" stroked="f" strokeweight="0">
              <v:textbox inset="0,0,0,0">
                <w:txbxContent>
                  <w:p w14:paraId="050E468C" w14:textId="77777777" w:rsidR="008358C4" w:rsidRPr="00E954FA" w:rsidRDefault="008358C4" w:rsidP="008358C4">
                    <w:pPr>
                      <w:pStyle w:val="MesseAdressblock1"/>
                      <w:rPr>
                        <w:rFonts w:ascii="Frutiger LT Com 45 Light" w:hAnsi="Frutiger LT Com 45 Light"/>
                      </w:rPr>
                    </w:pPr>
                    <w:r w:rsidRPr="00E954FA">
                      <w:rPr>
                        <w:rFonts w:ascii="Frutiger LT Com 45 Light" w:hAnsi="Frutiger LT Com 45 Light"/>
                      </w:rPr>
                      <w:t>Messe</w:t>
                    </w:r>
                    <w:r>
                      <w:rPr>
                        <w:rFonts w:ascii="Frutiger LT Com 45 Light" w:hAnsi="Frutiger LT Com 45 Light"/>
                      </w:rPr>
                      <w:t xml:space="preserve"> Dornbirn</w:t>
                    </w:r>
                    <w:r w:rsidRPr="001A15EA">
                      <w:rPr>
                        <w:rFonts w:ascii="Frutiger LT Com 45 Light" w:hAnsi="Frutiger LT Com 45 Light"/>
                        <w:sz w:val="12"/>
                        <w:szCs w:val="12"/>
                      </w:rPr>
                      <w:t xml:space="preserve"> </w:t>
                    </w:r>
                    <w:r w:rsidRPr="00E954FA">
                      <w:rPr>
                        <w:rFonts w:ascii="Frutiger LT Com 45 Light" w:hAnsi="Frutiger LT Com 45 Light"/>
                      </w:rPr>
                      <w:t xml:space="preserve">GmbH </w:t>
                    </w:r>
                  </w:p>
                  <w:p w14:paraId="0FB51FEF" w14:textId="77777777" w:rsidR="008358C4" w:rsidRPr="00E954FA" w:rsidRDefault="008358C4" w:rsidP="008358C4">
                    <w:pPr>
                      <w:pStyle w:val="MesseAdressblock1"/>
                      <w:rPr>
                        <w:rFonts w:ascii="Frutiger LT Com 45 Light" w:hAnsi="Frutiger LT Com 45 Light"/>
                      </w:rPr>
                    </w:pPr>
                    <w:r w:rsidRPr="00E954FA">
                      <w:rPr>
                        <w:rFonts w:ascii="Frutiger LT Com 45 Light" w:hAnsi="Frutiger LT Com 45 Light"/>
                      </w:rPr>
                      <w:t>Messeplatz 1</w:t>
                    </w:r>
                  </w:p>
                  <w:p w14:paraId="3296DAB5" w14:textId="77777777" w:rsidR="008358C4" w:rsidRPr="00E954FA" w:rsidRDefault="008358C4" w:rsidP="008358C4">
                    <w:pPr>
                      <w:pStyle w:val="MesseAdressblock1"/>
                      <w:tabs>
                        <w:tab w:val="left" w:pos="284"/>
                      </w:tabs>
                      <w:rPr>
                        <w:rFonts w:ascii="Frutiger LT Com 45 Light" w:hAnsi="Frutiger LT Com 45 Light"/>
                      </w:rPr>
                    </w:pPr>
                    <w:r w:rsidRPr="00E954FA">
                      <w:rPr>
                        <w:rFonts w:ascii="Frutiger LT Com 45 Light" w:hAnsi="Frutiger LT Com 45 Light"/>
                      </w:rPr>
                      <w:t>6854 Dornbirn, Österreich</w:t>
                    </w:r>
                  </w:p>
                  <w:p w14:paraId="60512526" w14:textId="77777777" w:rsidR="008358C4" w:rsidRPr="00372540" w:rsidRDefault="008358C4" w:rsidP="008358C4">
                    <w:pPr>
                      <w:pStyle w:val="MesseAdressblock1"/>
                      <w:tabs>
                        <w:tab w:val="left" w:pos="284"/>
                      </w:tabs>
                      <w:rPr>
                        <w:rFonts w:ascii="Frutiger LT Com 45 Light" w:hAnsi="Frutiger LT Com 45 Light"/>
                        <w:lang w:val="en-GB"/>
                      </w:rPr>
                    </w:pPr>
                    <w:r w:rsidRPr="00372540">
                      <w:rPr>
                        <w:rFonts w:ascii="Frutiger LT Com 45 Light" w:hAnsi="Frutiger LT Com 45 Light"/>
                        <w:lang w:val="en-GB"/>
                      </w:rPr>
                      <w:t xml:space="preserve">Tel. +43 5572 305-0 </w:t>
                    </w:r>
                  </w:p>
                  <w:p w14:paraId="240B0304" w14:textId="77777777" w:rsidR="008358C4" w:rsidRPr="00372540" w:rsidRDefault="008358C4" w:rsidP="008358C4">
                    <w:pPr>
                      <w:pStyle w:val="MesseAdressblock1"/>
                      <w:tabs>
                        <w:tab w:val="left" w:pos="284"/>
                      </w:tabs>
                      <w:rPr>
                        <w:rFonts w:ascii="Frutiger LT Com 45 Light" w:hAnsi="Frutiger LT Com 45 Light"/>
                        <w:lang w:val="en-GB"/>
                      </w:rPr>
                    </w:pPr>
                    <w:proofErr w:type="gramStart"/>
                    <w:r w:rsidRPr="00372540">
                      <w:rPr>
                        <w:rFonts w:ascii="Frutiger LT Com 45 Light" w:hAnsi="Frutiger LT Com 45 Light"/>
                        <w:lang w:val="en-GB"/>
                      </w:rPr>
                      <w:t>Fax  +</w:t>
                    </w:r>
                    <w:proofErr w:type="gramEnd"/>
                    <w:r w:rsidRPr="00372540">
                      <w:rPr>
                        <w:rFonts w:ascii="Frutiger LT Com 45 Light" w:hAnsi="Frutiger LT Com 45 Light"/>
                        <w:lang w:val="en-GB"/>
                      </w:rPr>
                      <w:t>43 5572 305-335</w:t>
                    </w:r>
                  </w:p>
                  <w:p w14:paraId="557F6C9F" w14:textId="77777777" w:rsidR="008358C4" w:rsidRPr="00372540" w:rsidRDefault="008358C4" w:rsidP="008358C4">
                    <w:pPr>
                      <w:pStyle w:val="MesseAdressblock1"/>
                      <w:tabs>
                        <w:tab w:val="left" w:pos="284"/>
                      </w:tabs>
                      <w:rPr>
                        <w:rFonts w:ascii="Frutiger LT Com 45 Light" w:hAnsi="Frutiger LT Com 45 Light"/>
                        <w:lang w:val="en-GB"/>
                      </w:rPr>
                    </w:pPr>
                    <w:r w:rsidRPr="00372540">
                      <w:rPr>
                        <w:rFonts w:ascii="Frutiger LT Com 45 Light" w:hAnsi="Frutiger LT Com 45 Light"/>
                        <w:lang w:val="en-GB"/>
                      </w:rPr>
                      <w:t xml:space="preserve">service@messedornbirn.at </w:t>
                    </w:r>
                  </w:p>
                  <w:p w14:paraId="1476E422" w14:textId="77777777" w:rsidR="008358C4" w:rsidRPr="00372540" w:rsidRDefault="008358C4" w:rsidP="008358C4">
                    <w:pPr>
                      <w:pStyle w:val="MesseAdressblock1"/>
                      <w:rPr>
                        <w:rFonts w:ascii="Frutiger LT Com 45 Light" w:hAnsi="Frutiger LT Com 45 Light"/>
                        <w:lang w:val="en-GB"/>
                      </w:rPr>
                    </w:pPr>
                  </w:p>
                  <w:p w14:paraId="301AB40F" w14:textId="77777777" w:rsidR="008358C4" w:rsidRPr="00E954FA" w:rsidRDefault="008358C4" w:rsidP="008358C4">
                    <w:pPr>
                      <w:pStyle w:val="MesseAdressblock2"/>
                    </w:pPr>
                    <w:r w:rsidRPr="00E954FA">
                      <w:t>www.messedornbirn.at</w:t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  <w:r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752" behindDoc="1" locked="1" layoutInCell="1" allowOverlap="1" wp14:anchorId="74814D5C" wp14:editId="1F81CACB">
              <wp:simplePos x="0" y="0"/>
              <wp:positionH relativeFrom="column">
                <wp:posOffset>-3810</wp:posOffset>
              </wp:positionH>
              <wp:positionV relativeFrom="paragraph">
                <wp:posOffset>8809990</wp:posOffset>
              </wp:positionV>
              <wp:extent cx="4319905" cy="568325"/>
              <wp:effectExtent l="0" t="0" r="4445" b="3175"/>
              <wp:wrapNone/>
              <wp:docPr id="9" name="Text Box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spect="1" noChangeArrowheads="1"/>
                    </wps:cNvSpPr>
                    <wps:spPr bwMode="auto">
                      <a:xfrm>
                        <a:off x="0" y="0"/>
                        <a:ext cx="4319905" cy="5683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2B3CCE" w14:textId="77777777" w:rsidR="008358C4" w:rsidRPr="00E954FA" w:rsidRDefault="008358C4" w:rsidP="008358C4">
                          <w:pPr>
                            <w:pStyle w:val="MesseBankverbindung"/>
                          </w:pPr>
                          <w:r w:rsidRPr="00E954FA">
                            <w:t xml:space="preserve">Bankverbindung: </w:t>
                          </w:r>
                          <w:proofErr w:type="spellStart"/>
                          <w:r w:rsidRPr="00E954FA">
                            <w:t>Hypo</w:t>
                          </w:r>
                          <w:proofErr w:type="spellEnd"/>
                          <w:r w:rsidRPr="00E954FA">
                            <w:t xml:space="preserve"> Vorarlberg · Nr. 428896114 · BLZ 58000 · IBAN: AT125800000428896114</w:t>
                          </w:r>
                          <w:r w:rsidRPr="00E954FA">
                            <w:br/>
                            <w:t>BIC: HYPVAT2B · FN 59468 d · LG Feldkirch · DVR 0527670 · UID-Nr. ATU36120602</w:t>
                          </w:r>
                        </w:p>
                        <w:p w14:paraId="39C8917D" w14:textId="77777777" w:rsidR="008358C4" w:rsidRPr="00E954FA" w:rsidRDefault="008358C4" w:rsidP="008358C4">
                          <w:pPr>
                            <w:spacing w:line="190" w:lineRule="exact"/>
                            <w:jc w:val="both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4814D5C" id="Text Box 3" o:spid="_x0000_s1027" type="#_x0000_t202" style="position:absolute;margin-left:-.3pt;margin-top:693.7pt;width:340.15pt;height:44.75pt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" filled="f" stroked="f" strokeweight="0">
              <o:lock v:ext="edit" aspectratio="t"/>
              <v:textbox inset="0,0,0,0">
                <w:txbxContent>
                  <w:p w14:paraId="742B3CCE" w14:textId="77777777" w:rsidR="008358C4" w:rsidRPr="00E954FA" w:rsidRDefault="008358C4" w:rsidP="008358C4">
                    <w:pPr>
                      <w:pStyle w:val="MesseBankverbindung"/>
                    </w:pPr>
                    <w:r w:rsidRPr="00E954FA">
                      <w:t xml:space="preserve">Bankverbindung: </w:t>
                    </w:r>
                    <w:proofErr w:type="spellStart"/>
                    <w:r w:rsidRPr="00E954FA">
                      <w:t>Hypo</w:t>
                    </w:r>
                    <w:proofErr w:type="spellEnd"/>
                    <w:r w:rsidRPr="00E954FA">
                      <w:t xml:space="preserve"> Vorarlberg · Nr. 428896114 · BLZ 58000 · IBAN: AT125800000428896114</w:t>
                    </w:r>
                    <w:r w:rsidRPr="00E954FA">
                      <w:br/>
                      <w:t>BIC: HYPVAT2B · FN 59468 d · LG Feldkirch · DVR 0527670 · UID-Nr. ATU36120602</w:t>
                    </w:r>
                  </w:p>
                  <w:p w14:paraId="39C8917D" w14:textId="77777777" w:rsidR="008358C4" w:rsidRPr="00E954FA" w:rsidRDefault="008358C4" w:rsidP="008358C4">
                    <w:pPr>
                      <w:spacing w:line="190" w:lineRule="exact"/>
                      <w:jc w:val="both"/>
                    </w:pPr>
                  </w:p>
                </w:txbxContent>
              </v:textbox>
              <w10:anchorlock/>
            </v:shape>
          </w:pict>
        </mc:Fallback>
      </mc:AlternateContent>
    </w:r>
  </w:p>
  <w:p w14:paraId="7FE10708" w14:textId="77777777" w:rsidR="00DF71C5" w:rsidRDefault="00DF71C5">
    <w:pPr>
      <w:pStyle w:val="Kopfzeile"/>
    </w:pPr>
    <w:r>
      <w:rPr>
        <w:noProof/>
        <w:lang w:val="de-AT" w:eastAsia="de-AT"/>
      </w:rPr>
      <w:drawing>
        <wp:anchor distT="0" distB="0" distL="114300" distR="114300" simplePos="0" relativeHeight="251655680" behindDoc="0" locked="0" layoutInCell="1" allowOverlap="1" wp14:anchorId="514D97B3" wp14:editId="28C19295">
          <wp:simplePos x="0" y="0"/>
          <wp:positionH relativeFrom="column">
            <wp:posOffset>5094605</wp:posOffset>
          </wp:positionH>
          <wp:positionV relativeFrom="paragraph">
            <wp:posOffset>2724785</wp:posOffset>
          </wp:positionV>
          <wp:extent cx="1223010" cy="293370"/>
          <wp:effectExtent l="0" t="0" r="0" b="0"/>
          <wp:wrapNone/>
          <wp:docPr id="1351327128" name="Grafik 13513271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CHAU Logo_60%schwarz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3010" cy="2933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2943F8" w14:textId="77777777" w:rsidR="00DF71C5" w:rsidRDefault="00DF71C5">
    <w:pPr>
      <w:pStyle w:val="Briefkopf"/>
      <w:framePr w:wrap="notBeside"/>
    </w:pPr>
    <w:r>
      <w:t xml:space="preserve"> </w:t>
    </w:r>
  </w:p>
  <w:p w14:paraId="202163C7" w14:textId="77777777" w:rsidR="00DF71C5" w:rsidRDefault="00DF71C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A8929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B101077"/>
    <w:multiLevelType w:val="singleLevel"/>
    <w:tmpl w:val="A7DE74EE"/>
    <w:lvl w:ilvl="0">
      <w:start w:val="1"/>
      <w:numFmt w:val="decimal"/>
      <w:pStyle w:val="Listennumm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1B6F205B"/>
    <w:multiLevelType w:val="hybridMultilevel"/>
    <w:tmpl w:val="94F278D8"/>
    <w:lvl w:ilvl="0" w:tplc="E3B892EA">
      <w:numFmt w:val="bullet"/>
      <w:lvlText w:val="-"/>
      <w:lvlJc w:val="left"/>
      <w:pPr>
        <w:ind w:left="720" w:hanging="360"/>
      </w:pPr>
      <w:rPr>
        <w:rFonts w:ascii="Frutiger LT Com 45 Light" w:eastAsia="Times New Roman" w:hAnsi="Frutiger LT Com 45 Light" w:cs="Times New Roman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015F41"/>
    <w:multiLevelType w:val="hybridMultilevel"/>
    <w:tmpl w:val="021A062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E16AA9"/>
    <w:multiLevelType w:val="hybridMultilevel"/>
    <w:tmpl w:val="67965A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C3556B"/>
    <w:multiLevelType w:val="hybridMultilevel"/>
    <w:tmpl w:val="3DFEA698"/>
    <w:lvl w:ilvl="0" w:tplc="F39A0FFC">
      <w:start w:val="1"/>
      <w:numFmt w:val="bullet"/>
      <w:pStyle w:val="Textkrper"/>
      <w:lvlText w:val="–"/>
      <w:lvlJc w:val="left"/>
      <w:pPr>
        <w:tabs>
          <w:tab w:val="num" w:pos="530"/>
        </w:tabs>
        <w:ind w:left="397" w:hanging="227"/>
      </w:pPr>
      <w:rPr>
        <w:rFonts w:hint="default"/>
        <w:b w:val="0"/>
        <w:i w:val="0"/>
        <w:sz w:val="18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1343082">
    <w:abstractNumId w:val="0"/>
  </w:num>
  <w:num w:numId="2" w16cid:durableId="1775831631">
    <w:abstractNumId w:val="1"/>
  </w:num>
  <w:num w:numId="3" w16cid:durableId="260767867">
    <w:abstractNumId w:val="5"/>
  </w:num>
  <w:num w:numId="4" w16cid:durableId="1351222571">
    <w:abstractNumId w:val="3"/>
  </w:num>
  <w:num w:numId="5" w16cid:durableId="301079880">
    <w:abstractNumId w:val="2"/>
  </w:num>
  <w:num w:numId="6" w16cid:durableId="10878506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2C2"/>
    <w:rsid w:val="00004270"/>
    <w:rsid w:val="000411D3"/>
    <w:rsid w:val="00070549"/>
    <w:rsid w:val="00074632"/>
    <w:rsid w:val="000842E7"/>
    <w:rsid w:val="00090953"/>
    <w:rsid w:val="00096AA7"/>
    <w:rsid w:val="000A1F1A"/>
    <w:rsid w:val="000D63CE"/>
    <w:rsid w:val="0011349C"/>
    <w:rsid w:val="00123462"/>
    <w:rsid w:val="00123E4A"/>
    <w:rsid w:val="001265F3"/>
    <w:rsid w:val="001317F3"/>
    <w:rsid w:val="00132287"/>
    <w:rsid w:val="00146C8F"/>
    <w:rsid w:val="00172347"/>
    <w:rsid w:val="001832F6"/>
    <w:rsid w:val="001B1C3E"/>
    <w:rsid w:val="001E3BD9"/>
    <w:rsid w:val="001E7AE2"/>
    <w:rsid w:val="00217745"/>
    <w:rsid w:val="002476D6"/>
    <w:rsid w:val="00263EDE"/>
    <w:rsid w:val="00267991"/>
    <w:rsid w:val="002822A2"/>
    <w:rsid w:val="00284B01"/>
    <w:rsid w:val="0029094C"/>
    <w:rsid w:val="002A0956"/>
    <w:rsid w:val="002C30F0"/>
    <w:rsid w:val="002C66ED"/>
    <w:rsid w:val="002E6D4A"/>
    <w:rsid w:val="002F1B01"/>
    <w:rsid w:val="00314FBB"/>
    <w:rsid w:val="003278EC"/>
    <w:rsid w:val="003439FD"/>
    <w:rsid w:val="00356EF4"/>
    <w:rsid w:val="003676BF"/>
    <w:rsid w:val="003833D0"/>
    <w:rsid w:val="00390E93"/>
    <w:rsid w:val="00391AB6"/>
    <w:rsid w:val="003B32C2"/>
    <w:rsid w:val="003B5304"/>
    <w:rsid w:val="003D7476"/>
    <w:rsid w:val="003E6E0C"/>
    <w:rsid w:val="003F410C"/>
    <w:rsid w:val="004054A2"/>
    <w:rsid w:val="004054C3"/>
    <w:rsid w:val="00423B47"/>
    <w:rsid w:val="00451EDA"/>
    <w:rsid w:val="00483910"/>
    <w:rsid w:val="004B643F"/>
    <w:rsid w:val="004C551F"/>
    <w:rsid w:val="004D1E89"/>
    <w:rsid w:val="004E5120"/>
    <w:rsid w:val="00520382"/>
    <w:rsid w:val="00555161"/>
    <w:rsid w:val="0056443B"/>
    <w:rsid w:val="00574827"/>
    <w:rsid w:val="005850F8"/>
    <w:rsid w:val="005A6CC2"/>
    <w:rsid w:val="005B3B51"/>
    <w:rsid w:val="005D46F9"/>
    <w:rsid w:val="005E16C1"/>
    <w:rsid w:val="00601ED8"/>
    <w:rsid w:val="00616D9D"/>
    <w:rsid w:val="00617EC2"/>
    <w:rsid w:val="00650B35"/>
    <w:rsid w:val="00655D0A"/>
    <w:rsid w:val="0066294E"/>
    <w:rsid w:val="00663431"/>
    <w:rsid w:val="006C656D"/>
    <w:rsid w:val="006E4D03"/>
    <w:rsid w:val="006E4DB3"/>
    <w:rsid w:val="006F0ADB"/>
    <w:rsid w:val="00700BCB"/>
    <w:rsid w:val="00721B46"/>
    <w:rsid w:val="00745FAE"/>
    <w:rsid w:val="00752976"/>
    <w:rsid w:val="00761D15"/>
    <w:rsid w:val="00765C0C"/>
    <w:rsid w:val="00790650"/>
    <w:rsid w:val="007B0832"/>
    <w:rsid w:val="007C0CCB"/>
    <w:rsid w:val="007F159F"/>
    <w:rsid w:val="00826986"/>
    <w:rsid w:val="008358C4"/>
    <w:rsid w:val="008374D1"/>
    <w:rsid w:val="00842EB2"/>
    <w:rsid w:val="008651BE"/>
    <w:rsid w:val="0089234C"/>
    <w:rsid w:val="008A367D"/>
    <w:rsid w:val="008D288C"/>
    <w:rsid w:val="009241C7"/>
    <w:rsid w:val="00927A47"/>
    <w:rsid w:val="0093574F"/>
    <w:rsid w:val="009529C0"/>
    <w:rsid w:val="0095427B"/>
    <w:rsid w:val="00971C89"/>
    <w:rsid w:val="00981DA7"/>
    <w:rsid w:val="00982D53"/>
    <w:rsid w:val="009850D5"/>
    <w:rsid w:val="009968FD"/>
    <w:rsid w:val="009C5ACD"/>
    <w:rsid w:val="009F69B4"/>
    <w:rsid w:val="009F7CBF"/>
    <w:rsid w:val="00A041F7"/>
    <w:rsid w:val="00A16637"/>
    <w:rsid w:val="00A20481"/>
    <w:rsid w:val="00A25399"/>
    <w:rsid w:val="00A301AF"/>
    <w:rsid w:val="00A3107C"/>
    <w:rsid w:val="00A4748A"/>
    <w:rsid w:val="00A506DE"/>
    <w:rsid w:val="00A519F5"/>
    <w:rsid w:val="00A63D08"/>
    <w:rsid w:val="00A8229C"/>
    <w:rsid w:val="00A839E7"/>
    <w:rsid w:val="00AA18BD"/>
    <w:rsid w:val="00AB0430"/>
    <w:rsid w:val="00AD14CB"/>
    <w:rsid w:val="00AD2B4F"/>
    <w:rsid w:val="00AD3430"/>
    <w:rsid w:val="00B15254"/>
    <w:rsid w:val="00B3055B"/>
    <w:rsid w:val="00B333D4"/>
    <w:rsid w:val="00B417E5"/>
    <w:rsid w:val="00B45943"/>
    <w:rsid w:val="00B5316B"/>
    <w:rsid w:val="00B82EE2"/>
    <w:rsid w:val="00BA4C5A"/>
    <w:rsid w:val="00BA7280"/>
    <w:rsid w:val="00BC366A"/>
    <w:rsid w:val="00BC7EEF"/>
    <w:rsid w:val="00BF6779"/>
    <w:rsid w:val="00C07AF4"/>
    <w:rsid w:val="00C15F88"/>
    <w:rsid w:val="00C30EA2"/>
    <w:rsid w:val="00C37FF2"/>
    <w:rsid w:val="00C52771"/>
    <w:rsid w:val="00C541E8"/>
    <w:rsid w:val="00C71150"/>
    <w:rsid w:val="00CB28B8"/>
    <w:rsid w:val="00CC176F"/>
    <w:rsid w:val="00CC65FA"/>
    <w:rsid w:val="00CC6D15"/>
    <w:rsid w:val="00CE1A1B"/>
    <w:rsid w:val="00D07DCE"/>
    <w:rsid w:val="00D136DF"/>
    <w:rsid w:val="00D449AD"/>
    <w:rsid w:val="00D50C64"/>
    <w:rsid w:val="00D57162"/>
    <w:rsid w:val="00D665EB"/>
    <w:rsid w:val="00D71494"/>
    <w:rsid w:val="00D75700"/>
    <w:rsid w:val="00DA05B7"/>
    <w:rsid w:val="00DA0B8A"/>
    <w:rsid w:val="00DB3003"/>
    <w:rsid w:val="00DB3087"/>
    <w:rsid w:val="00DB5D3E"/>
    <w:rsid w:val="00DD193A"/>
    <w:rsid w:val="00DD4A22"/>
    <w:rsid w:val="00DF0470"/>
    <w:rsid w:val="00DF396B"/>
    <w:rsid w:val="00DF71C5"/>
    <w:rsid w:val="00E04286"/>
    <w:rsid w:val="00E14AD6"/>
    <w:rsid w:val="00E25D2E"/>
    <w:rsid w:val="00E605D8"/>
    <w:rsid w:val="00E7635B"/>
    <w:rsid w:val="00E801B7"/>
    <w:rsid w:val="00E85626"/>
    <w:rsid w:val="00EA7A02"/>
    <w:rsid w:val="00ED03AD"/>
    <w:rsid w:val="00ED483C"/>
    <w:rsid w:val="00ED51FF"/>
    <w:rsid w:val="00F46BCC"/>
    <w:rsid w:val="00F532BD"/>
    <w:rsid w:val="00F62CF8"/>
    <w:rsid w:val="00F70575"/>
    <w:rsid w:val="00F91767"/>
    <w:rsid w:val="00F9377C"/>
    <w:rsid w:val="00FB4E0A"/>
    <w:rsid w:val="00FC5762"/>
    <w:rsid w:val="00FC634C"/>
    <w:rsid w:val="00FC6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D7674C2"/>
  <w14:defaultImageDpi w14:val="330"/>
  <w15:docId w15:val="{037273AC-7F57-4F99-A20B-CDBFD9251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tabs>
        <w:tab w:val="left" w:pos="170"/>
        <w:tab w:val="left" w:pos="3969"/>
      </w:tabs>
      <w:spacing w:line="280" w:lineRule="exact"/>
    </w:pPr>
    <w:rPr>
      <w:rFonts w:ascii="Arial" w:hAnsi="Arial"/>
      <w:kern w:val="18"/>
      <w:sz w:val="18"/>
    </w:rPr>
  </w:style>
  <w:style w:type="paragraph" w:styleId="berschrift1">
    <w:name w:val="heading 1"/>
    <w:basedOn w:val="Standard"/>
    <w:next w:val="Textkrper"/>
    <w:qFormat/>
    <w:pPr>
      <w:keepNext/>
      <w:keepLines/>
      <w:tabs>
        <w:tab w:val="left" w:pos="397"/>
        <w:tab w:val="num" w:pos="530"/>
      </w:tabs>
      <w:spacing w:after="180" w:line="280" w:lineRule="atLeast"/>
      <w:ind w:left="397"/>
      <w:jc w:val="center"/>
      <w:outlineLvl w:val="0"/>
    </w:pPr>
    <w:rPr>
      <w:smallCaps/>
      <w:spacing w:val="20"/>
      <w:kern w:val="20"/>
      <w:sz w:val="21"/>
    </w:rPr>
  </w:style>
  <w:style w:type="paragraph" w:styleId="berschrift2">
    <w:name w:val="heading 2"/>
    <w:basedOn w:val="Standard"/>
    <w:next w:val="Textkrper"/>
    <w:qFormat/>
    <w:pPr>
      <w:keepNext/>
      <w:keepLines/>
      <w:tabs>
        <w:tab w:val="left" w:pos="397"/>
        <w:tab w:val="num" w:pos="530"/>
      </w:tabs>
      <w:spacing w:after="170" w:line="280" w:lineRule="atLeast"/>
      <w:ind w:left="397"/>
      <w:outlineLvl w:val="1"/>
    </w:pPr>
    <w:rPr>
      <w:caps/>
      <w:kern w:val="20"/>
      <w:sz w:val="21"/>
    </w:rPr>
  </w:style>
  <w:style w:type="paragraph" w:styleId="berschrift3">
    <w:name w:val="heading 3"/>
    <w:basedOn w:val="Standard"/>
    <w:next w:val="Textkrper"/>
    <w:qFormat/>
    <w:pPr>
      <w:keepNext/>
      <w:keepLines/>
      <w:tabs>
        <w:tab w:val="left" w:pos="397"/>
        <w:tab w:val="num" w:pos="530"/>
      </w:tabs>
      <w:spacing w:after="240" w:line="280" w:lineRule="atLeast"/>
      <w:ind w:left="397"/>
      <w:outlineLvl w:val="2"/>
    </w:pPr>
    <w:rPr>
      <w:i/>
      <w:kern w:val="20"/>
    </w:rPr>
  </w:style>
  <w:style w:type="paragraph" w:styleId="berschrift4">
    <w:name w:val="heading 4"/>
    <w:basedOn w:val="Standard"/>
    <w:next w:val="Textkrper"/>
    <w:qFormat/>
    <w:pPr>
      <w:keepNext/>
      <w:keepLines/>
      <w:tabs>
        <w:tab w:val="left" w:pos="397"/>
        <w:tab w:val="num" w:pos="530"/>
      </w:tabs>
      <w:spacing w:line="280" w:lineRule="atLeast"/>
      <w:ind w:left="397"/>
      <w:outlineLvl w:val="3"/>
    </w:pPr>
    <w:rPr>
      <w:smallCaps/>
      <w:kern w:val="20"/>
      <w:sz w:val="23"/>
    </w:rPr>
  </w:style>
  <w:style w:type="paragraph" w:styleId="berschrift5">
    <w:name w:val="heading 5"/>
    <w:basedOn w:val="Standard"/>
    <w:next w:val="Textkrper"/>
    <w:qFormat/>
    <w:pPr>
      <w:keepNext/>
      <w:keepLines/>
      <w:tabs>
        <w:tab w:val="left" w:pos="397"/>
        <w:tab w:val="num" w:pos="530"/>
      </w:tabs>
      <w:spacing w:line="280" w:lineRule="atLeast"/>
      <w:ind w:left="397"/>
      <w:outlineLvl w:val="4"/>
    </w:pPr>
    <w:rPr>
      <w:kern w:val="20"/>
    </w:rPr>
  </w:style>
  <w:style w:type="paragraph" w:styleId="berschrift6">
    <w:name w:val="heading 6"/>
    <w:basedOn w:val="Standard"/>
    <w:next w:val="Textkrper"/>
    <w:qFormat/>
    <w:pPr>
      <w:keepNext/>
      <w:keepLines/>
      <w:tabs>
        <w:tab w:val="left" w:pos="397"/>
        <w:tab w:val="num" w:pos="530"/>
      </w:tabs>
      <w:spacing w:line="280" w:lineRule="atLeast"/>
      <w:ind w:left="397"/>
      <w:outlineLvl w:val="5"/>
    </w:pPr>
    <w:rPr>
      <w:i/>
      <w:kern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numPr>
        <w:numId w:val="3"/>
      </w:numPr>
      <w:tabs>
        <w:tab w:val="left" w:pos="397"/>
      </w:tabs>
      <w:spacing w:line="280" w:lineRule="atLeast"/>
    </w:pPr>
    <w:rPr>
      <w:sz w:val="20"/>
    </w:rPr>
  </w:style>
  <w:style w:type="paragraph" w:styleId="Anrede">
    <w:name w:val="Salutation"/>
    <w:basedOn w:val="Standard"/>
    <w:next w:val="Standard"/>
    <w:autoRedefine/>
    <w:pPr>
      <w:framePr w:wrap="around" w:vAnchor="text" w:hAnchor="text" w:y="1702"/>
      <w:spacing w:line="280" w:lineRule="atLeast"/>
    </w:p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styleId="Unterschrift">
    <w:name w:val="Signature"/>
    <w:basedOn w:val="Standard"/>
    <w:next w:val="Standard"/>
    <w:pPr>
      <w:keepNext/>
      <w:spacing w:before="720" w:line="240" w:lineRule="atLeast"/>
    </w:pPr>
    <w:rPr>
      <w:rFonts w:ascii="Garamond" w:hAnsi="Garamond"/>
    </w:rPr>
  </w:style>
  <w:style w:type="paragraph" w:styleId="Fuzeile">
    <w:name w:val="footer"/>
    <w:basedOn w:val="Standard"/>
    <w:pPr>
      <w:tabs>
        <w:tab w:val="clear" w:pos="170"/>
        <w:tab w:val="clear" w:pos="3969"/>
        <w:tab w:val="center" w:pos="4536"/>
        <w:tab w:val="right" w:pos="9072"/>
      </w:tabs>
    </w:pPr>
  </w:style>
  <w:style w:type="paragraph" w:customStyle="1" w:styleId="BriefkopfadresseLand">
    <w:name w:val="Briefkopfadresse Land"/>
    <w:basedOn w:val="Standard"/>
    <w:next w:val="Standard"/>
    <w:pPr>
      <w:spacing w:line="280" w:lineRule="atLeast"/>
    </w:pPr>
    <w:rPr>
      <w:caps/>
      <w:sz w:val="20"/>
    </w:rPr>
  </w:style>
  <w:style w:type="paragraph" w:styleId="Kopfzeile">
    <w:name w:val="header"/>
    <w:basedOn w:val="Standard"/>
    <w:pPr>
      <w:tabs>
        <w:tab w:val="center" w:pos="4320"/>
        <w:tab w:val="right" w:pos="8640"/>
      </w:tabs>
      <w:jc w:val="both"/>
    </w:pPr>
    <w:rPr>
      <w:rFonts w:ascii="Garamond" w:hAnsi="Garamond"/>
    </w:rPr>
  </w:style>
  <w:style w:type="paragraph" w:customStyle="1" w:styleId="Briefkopfadresse">
    <w:name w:val="Briefkopfadresse"/>
    <w:basedOn w:val="Standard"/>
    <w:pPr>
      <w:framePr w:wrap="notBeside" w:vAnchor="page" w:hAnchor="page" w:x="1702" w:y="3120" w:anchorLock="1"/>
      <w:spacing w:line="280" w:lineRule="atLeast"/>
    </w:pPr>
    <w:rPr>
      <w:sz w:val="20"/>
    </w:rPr>
  </w:style>
  <w:style w:type="paragraph" w:customStyle="1" w:styleId="Kopienan">
    <w:name w:val="Kopien an"/>
    <w:basedOn w:val="Standard"/>
    <w:pPr>
      <w:keepLines/>
      <w:spacing w:line="240" w:lineRule="atLeast"/>
      <w:ind w:left="360" w:hanging="360"/>
      <w:jc w:val="both"/>
    </w:pPr>
    <w:rPr>
      <w:rFonts w:ascii="Garamond" w:hAnsi="Garamond"/>
    </w:rPr>
  </w:style>
  <w:style w:type="paragraph" w:styleId="Liste">
    <w:name w:val="List"/>
    <w:basedOn w:val="Textkrper"/>
    <w:pPr>
      <w:ind w:left="720" w:hanging="360"/>
    </w:pPr>
  </w:style>
  <w:style w:type="paragraph" w:styleId="Listennummer">
    <w:name w:val="List Number"/>
    <w:basedOn w:val="Liste"/>
    <w:pPr>
      <w:numPr>
        <w:numId w:val="2"/>
      </w:numPr>
      <w:ind w:right="720"/>
    </w:pPr>
  </w:style>
  <w:style w:type="paragraph" w:customStyle="1" w:styleId="Versandanweisungen">
    <w:name w:val="Versandanweisungen"/>
    <w:basedOn w:val="Briefkopfadresse"/>
    <w:next w:val="Briefkopfadresse"/>
    <w:pPr>
      <w:framePr w:wrap="notBeside" w:y="3125"/>
      <w:spacing w:line="240" w:lineRule="auto"/>
    </w:pPr>
    <w:rPr>
      <w:kern w:val="0"/>
    </w:rPr>
  </w:style>
  <w:style w:type="character" w:customStyle="1" w:styleId="Slogan">
    <w:name w:val="Slogan"/>
    <w:basedOn w:val="Absatz-Standardschriftart"/>
    <w:rPr>
      <w:i/>
      <w:spacing w:val="70"/>
    </w:rPr>
  </w:style>
  <w:style w:type="paragraph" w:customStyle="1" w:styleId="Betreffzeile">
    <w:name w:val="Betreffzeile"/>
    <w:basedOn w:val="Standard"/>
    <w:next w:val="Textkrper"/>
    <w:pPr>
      <w:framePr w:wrap="notBeside" w:vAnchor="page" w:hAnchor="page" w:x="1702" w:y="5955" w:anchorLock="1"/>
      <w:spacing w:line="280" w:lineRule="atLeast"/>
    </w:pPr>
    <w:rPr>
      <w:b/>
      <w:sz w:val="20"/>
    </w:rPr>
  </w:style>
  <w:style w:type="paragraph" w:customStyle="1" w:styleId="Briefdatum">
    <w:name w:val="Briefdatum"/>
    <w:autoRedefine/>
    <w:rsid w:val="003B5304"/>
    <w:pPr>
      <w:framePr w:wrap="around" w:vAnchor="page" w:hAnchor="page" w:x="1702" w:y="5643" w:anchorLock="1"/>
      <w:widowControl w:val="0"/>
      <w:spacing w:line="280" w:lineRule="atLeast"/>
      <w:jc w:val="both"/>
    </w:pPr>
    <w:rPr>
      <w:rFonts w:ascii="Frutiger LT Std 45 Light" w:hAnsi="Frutiger LT Std 45 Light"/>
      <w:b/>
      <w:noProof/>
      <w:kern w:val="28"/>
      <w:sz w:val="18"/>
      <w:szCs w:val="18"/>
    </w:rPr>
  </w:style>
  <w:style w:type="paragraph" w:styleId="Umschlagabsenderadresse">
    <w:name w:val="envelope return"/>
    <w:basedOn w:val="Standard"/>
    <w:pPr>
      <w:framePr w:wrap="notBeside" w:vAnchor="page" w:hAnchor="text" w:y="959"/>
    </w:pPr>
  </w:style>
  <w:style w:type="paragraph" w:customStyle="1" w:styleId="Briefkopf">
    <w:name w:val="Briefkopf"/>
    <w:basedOn w:val="Kopfzeile"/>
    <w:pPr>
      <w:framePr w:h="5914" w:hRule="exact" w:hSpace="142" w:vSpace="142" w:wrap="notBeside" w:vAnchor="page" w:hAnchor="margin" w:y="1"/>
    </w:pPr>
  </w:style>
  <w:style w:type="character" w:styleId="Hyperlink">
    <w:name w:val="Hyperlink"/>
    <w:basedOn w:val="Absatz-Standardschriftart"/>
    <w:rPr>
      <w:rFonts w:ascii="Arial" w:hAnsi="Arial"/>
      <w:color w:val="auto"/>
      <w:sz w:val="18"/>
      <w:u w:val="none"/>
    </w:rPr>
  </w:style>
  <w:style w:type="paragraph" w:styleId="Sprechblasentext">
    <w:name w:val="Balloon Text"/>
    <w:basedOn w:val="Standard"/>
    <w:link w:val="SprechblasentextZchn"/>
    <w:rsid w:val="007F159F"/>
    <w:pPr>
      <w:spacing w:line="240" w:lineRule="auto"/>
    </w:pPr>
    <w:rPr>
      <w:rFonts w:ascii="Lucida Grande" w:hAnsi="Lucida Grande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7F159F"/>
    <w:rPr>
      <w:rFonts w:ascii="Lucida Grande" w:hAnsi="Lucida Grande"/>
      <w:kern w:val="18"/>
      <w:sz w:val="18"/>
      <w:szCs w:val="18"/>
    </w:rPr>
  </w:style>
  <w:style w:type="paragraph" w:customStyle="1" w:styleId="EinfacherAbsatz">
    <w:name w:val="[Einfacher Absatz]"/>
    <w:basedOn w:val="Standard"/>
    <w:uiPriority w:val="99"/>
    <w:rsid w:val="00B15254"/>
    <w:pPr>
      <w:widowControl w:val="0"/>
      <w:tabs>
        <w:tab w:val="clear" w:pos="170"/>
        <w:tab w:val="clear" w:pos="3969"/>
      </w:tabs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kern w:val="0"/>
      <w:sz w:val="24"/>
      <w:szCs w:val="24"/>
    </w:rPr>
  </w:style>
  <w:style w:type="character" w:styleId="Kommentarzeichen">
    <w:name w:val="annotation reference"/>
    <w:basedOn w:val="Absatz-Standardschriftart"/>
    <w:rsid w:val="00451EDA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451EDA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rsid w:val="00451EDA"/>
    <w:rPr>
      <w:rFonts w:ascii="Arial" w:hAnsi="Arial"/>
      <w:kern w:val="18"/>
    </w:rPr>
  </w:style>
  <w:style w:type="paragraph" w:styleId="Kommentarthema">
    <w:name w:val="annotation subject"/>
    <w:basedOn w:val="Kommentartext"/>
    <w:next w:val="Kommentartext"/>
    <w:link w:val="KommentarthemaZchn"/>
    <w:rsid w:val="00451ED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451EDA"/>
    <w:rPr>
      <w:rFonts w:ascii="Arial" w:hAnsi="Arial"/>
      <w:b/>
      <w:bCs/>
      <w:kern w:val="18"/>
    </w:rPr>
  </w:style>
  <w:style w:type="paragraph" w:styleId="StandardWeb">
    <w:name w:val="Normal (Web)"/>
    <w:basedOn w:val="Standard"/>
    <w:uiPriority w:val="99"/>
    <w:unhideWhenUsed/>
    <w:rsid w:val="00B3055B"/>
    <w:pPr>
      <w:tabs>
        <w:tab w:val="clear" w:pos="170"/>
        <w:tab w:val="clear" w:pos="3969"/>
      </w:tabs>
      <w:spacing w:line="240" w:lineRule="auto"/>
    </w:pPr>
    <w:rPr>
      <w:rFonts w:ascii="Times New Roman" w:eastAsiaTheme="minorHAnsi" w:hAnsi="Times New Roman"/>
      <w:kern w:val="0"/>
      <w:sz w:val="24"/>
      <w:szCs w:val="24"/>
      <w:lang w:val="de-AT" w:eastAsia="de-AT"/>
    </w:rPr>
  </w:style>
  <w:style w:type="paragraph" w:styleId="Listenabsatz">
    <w:name w:val="List Paragraph"/>
    <w:basedOn w:val="Standard"/>
    <w:uiPriority w:val="34"/>
    <w:qFormat/>
    <w:rsid w:val="00AD3430"/>
    <w:pPr>
      <w:ind w:left="720"/>
      <w:contextualSpacing/>
    </w:pPr>
  </w:style>
  <w:style w:type="table" w:styleId="Tabellenraster">
    <w:name w:val="Table Grid"/>
    <w:basedOn w:val="NormaleTabelle"/>
    <w:rsid w:val="00AD34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23E4A"/>
    <w:pPr>
      <w:autoSpaceDE w:val="0"/>
      <w:autoSpaceDN w:val="0"/>
      <w:adjustRightInd w:val="0"/>
    </w:pPr>
    <w:rPr>
      <w:rFonts w:ascii="UnitOT" w:hAnsi="UnitOT" w:cs="UnitOT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23E4A"/>
    <w:pPr>
      <w:spacing w:line="241" w:lineRule="atLeast"/>
    </w:pPr>
    <w:rPr>
      <w:rFonts w:cs="Times New Roman"/>
      <w:color w:val="auto"/>
    </w:rPr>
  </w:style>
  <w:style w:type="character" w:customStyle="1" w:styleId="A6">
    <w:name w:val="A6"/>
    <w:uiPriority w:val="99"/>
    <w:rsid w:val="00123E4A"/>
    <w:rPr>
      <w:rFonts w:cs="UnitOT"/>
      <w:b/>
      <w:bCs/>
      <w:color w:val="221E1F"/>
      <w:sz w:val="18"/>
      <w:szCs w:val="18"/>
    </w:rPr>
  </w:style>
  <w:style w:type="paragraph" w:customStyle="1" w:styleId="MesseAdressblock1">
    <w:name w:val="Messe Adressblock 1"/>
    <w:autoRedefine/>
    <w:uiPriority w:val="2"/>
    <w:rsid w:val="008358C4"/>
    <w:pPr>
      <w:spacing w:line="190" w:lineRule="exact"/>
      <w:contextualSpacing/>
    </w:pPr>
    <w:rPr>
      <w:rFonts w:ascii="Frutiger-Light" w:hAnsi="Frutiger-Light" w:cs="Frutiger-Light"/>
      <w:color w:val="B70F20"/>
      <w:spacing w:val="2"/>
      <w:sz w:val="15"/>
      <w:szCs w:val="15"/>
      <w:lang w:bidi="de-DE"/>
    </w:rPr>
  </w:style>
  <w:style w:type="paragraph" w:customStyle="1" w:styleId="MesseAdressblock2">
    <w:name w:val="Messe Adressblock 2"/>
    <w:autoRedefine/>
    <w:uiPriority w:val="2"/>
    <w:rsid w:val="008358C4"/>
    <w:pPr>
      <w:spacing w:line="190" w:lineRule="exact"/>
      <w:contextualSpacing/>
    </w:pPr>
    <w:rPr>
      <w:rFonts w:ascii="Frutiger LT Com 45 Light" w:hAnsi="Frutiger LT Com 45 Light" w:cs="FrutigerCE-Bold"/>
      <w:b/>
      <w:bCs/>
      <w:color w:val="B70F20"/>
      <w:spacing w:val="5"/>
      <w:sz w:val="15"/>
      <w:szCs w:val="15"/>
      <w:lang w:val="en-US" w:bidi="de-DE"/>
    </w:rPr>
  </w:style>
  <w:style w:type="paragraph" w:customStyle="1" w:styleId="MesseBankverbindung">
    <w:name w:val="Messe Bankverbindung"/>
    <w:autoRedefine/>
    <w:uiPriority w:val="2"/>
    <w:rsid w:val="008358C4"/>
    <w:pPr>
      <w:spacing w:line="190" w:lineRule="exact"/>
      <w:contextualSpacing/>
      <w:jc w:val="both"/>
    </w:pPr>
    <w:rPr>
      <w:rFonts w:ascii="Frutiger LT Com 45 Light" w:hAnsi="Frutiger LT Com 45 Light" w:cs="Frutiger-Light"/>
      <w:color w:val="8E8E8E"/>
      <w:spacing w:val="2"/>
      <w:sz w:val="15"/>
      <w:szCs w:val="15"/>
      <w:lang w:bidi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D288C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DF0470"/>
    <w:rPr>
      <w:rFonts w:ascii="Arial" w:hAnsi="Arial"/>
      <w:kern w:val="18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3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8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6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3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au.messedornbirn.at/besucher/service-infos/schulaktion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ohanna.rein@messedornbirn.at?subject=Anmeldung%20Schulaktion%20SCHAU!%202026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05_ME_Messen\02_PU_Publikumsmessen\19901_SC_SCHAU\02_SC_Vorlagen\00_Office-Vorlagen\SC_Briefvorlage_Print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21867C-BA78-44FE-B4C9-3BCB63CFB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SC_Briefvorlage_Print</Template>
  <TotalTime>0</TotalTime>
  <Pages>2</Pages>
  <Words>284</Words>
  <Characters>2163</Characters>
  <Application>Microsoft Office Word</Application>
  <DocSecurity>4</DocSecurity>
  <Lines>77</Lines>
  <Paragraphs>34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Dornbirner Messe GmbH</Company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Stückler</dc:creator>
  <cp:lastModifiedBy>Mettauer Elisabeth</cp:lastModifiedBy>
  <cp:revision>2</cp:revision>
  <cp:lastPrinted>2026-02-11T08:46:00Z</cp:lastPrinted>
  <dcterms:created xsi:type="dcterms:W3CDTF">2026-03-04T13:31:00Z</dcterms:created>
  <dcterms:modified xsi:type="dcterms:W3CDTF">2026-03-04T13:31:00Z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seDefaultLanguage">
    <vt:bool>true</vt:bool>
  </property>
  <property fmtid="{D5CDD505-2E9C-101B-9397-08002B2CF9AE}" pid="3" name="LCID">
    <vt:i4>1031</vt:i4>
  </property>
  <property fmtid="{D5CDD505-2E9C-101B-9397-08002B2CF9AE}" pid="4" name="Version">
    <vt:i4>99031900</vt:i4>
  </property>
</Properties>
</file>